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5D0E57" w14:textId="77777777" w:rsidR="00931D78" w:rsidRDefault="003F4E9D" w:rsidP="003F4E9D">
      <w:pPr>
        <w:spacing w:after="0" w:line="240" w:lineRule="auto"/>
        <w:jc w:val="center"/>
        <w:rPr>
          <w:sz w:val="32"/>
          <w:szCs w:val="32"/>
        </w:rPr>
      </w:pPr>
      <w:r w:rsidRPr="00885D4D">
        <w:rPr>
          <w:sz w:val="32"/>
          <w:szCs w:val="32"/>
        </w:rPr>
        <w:t>Undergraduate Student Scholarship</w:t>
      </w:r>
      <w:r w:rsidR="00D9153D" w:rsidRPr="00885D4D">
        <w:rPr>
          <w:sz w:val="32"/>
          <w:szCs w:val="32"/>
        </w:rPr>
        <w:t>s</w:t>
      </w:r>
    </w:p>
    <w:p w14:paraId="4368FDF4" w14:textId="35EA2368" w:rsidR="003F4E9D" w:rsidRPr="00885D4D" w:rsidRDefault="00885D4D" w:rsidP="003F4E9D">
      <w:pPr>
        <w:spacing w:after="0" w:line="240" w:lineRule="auto"/>
        <w:jc w:val="center"/>
        <w:rPr>
          <w:sz w:val="32"/>
          <w:szCs w:val="32"/>
        </w:rPr>
      </w:pPr>
      <w:r w:rsidRPr="00885D4D">
        <w:rPr>
          <w:sz w:val="32"/>
          <w:szCs w:val="32"/>
        </w:rPr>
        <w:t>Department of Exercise Sciences</w:t>
      </w:r>
    </w:p>
    <w:p w14:paraId="05796230" w14:textId="77777777" w:rsidR="00D9153D" w:rsidRDefault="00D9153D" w:rsidP="006B663A">
      <w:pPr>
        <w:spacing w:after="0" w:line="240" w:lineRule="auto"/>
        <w:jc w:val="center"/>
        <w:rPr>
          <w:sz w:val="28"/>
          <w:szCs w:val="28"/>
        </w:rPr>
      </w:pPr>
      <w:r>
        <w:rPr>
          <w:sz w:val="28"/>
          <w:szCs w:val="28"/>
        </w:rPr>
        <w:t>Information and Application</w:t>
      </w:r>
    </w:p>
    <w:p w14:paraId="1CB87314" w14:textId="12CBA306" w:rsidR="006B663A" w:rsidRPr="001B3B98" w:rsidRDefault="006B663A" w:rsidP="0074242C">
      <w:pPr>
        <w:spacing w:after="0" w:line="240" w:lineRule="auto"/>
        <w:jc w:val="center"/>
        <w:rPr>
          <w:color w:val="FF0000"/>
          <w:sz w:val="28"/>
          <w:szCs w:val="28"/>
        </w:rPr>
      </w:pPr>
      <w:r w:rsidRPr="001B3B98">
        <w:rPr>
          <w:color w:val="FF0000"/>
          <w:sz w:val="28"/>
          <w:szCs w:val="28"/>
        </w:rPr>
        <w:t xml:space="preserve">Due Date – </w:t>
      </w:r>
      <w:r w:rsidR="009D0276">
        <w:rPr>
          <w:color w:val="FF0000"/>
          <w:sz w:val="28"/>
          <w:szCs w:val="28"/>
        </w:rPr>
        <w:t>February 1</w:t>
      </w:r>
    </w:p>
    <w:p w14:paraId="6B237D1C" w14:textId="77777777" w:rsidR="003F4E9D" w:rsidRPr="003F4E9D" w:rsidRDefault="00000000" w:rsidP="003F4E9D">
      <w:pPr>
        <w:pBdr>
          <w:between w:val="single" w:sz="4" w:space="1" w:color="auto"/>
        </w:pBdr>
        <w:spacing w:line="240" w:lineRule="auto"/>
        <w:jc w:val="center"/>
        <w:rPr>
          <w:sz w:val="28"/>
          <w:szCs w:val="28"/>
        </w:rPr>
      </w:pPr>
      <w:r>
        <w:rPr>
          <w:sz w:val="28"/>
          <w:szCs w:val="28"/>
        </w:rPr>
        <w:pict w14:anchorId="6B81BDF5">
          <v:rect id="_x0000_i1025" style="width:0;height:1.5pt" o:hralign="center" o:hrstd="t" o:hr="t" fillcolor="#a0a0a0" stroked="f"/>
        </w:pict>
      </w:r>
    </w:p>
    <w:p w14:paraId="4B8399E0" w14:textId="6DA4001F" w:rsidR="008D4433" w:rsidRPr="008D4433" w:rsidRDefault="006B7C67" w:rsidP="008D4433">
      <w:pPr>
        <w:tabs>
          <w:tab w:val="left" w:pos="360"/>
          <w:tab w:val="left" w:pos="720"/>
          <w:tab w:val="left" w:pos="1080"/>
        </w:tabs>
        <w:spacing w:line="240" w:lineRule="auto"/>
        <w:rPr>
          <w:smallCaps/>
          <w:sz w:val="24"/>
        </w:rPr>
      </w:pPr>
      <w:r>
        <w:rPr>
          <w:b/>
          <w:i/>
          <w:smallCaps/>
          <w:sz w:val="24"/>
        </w:rPr>
        <w:t>1.0</w:t>
      </w:r>
      <w:r>
        <w:rPr>
          <w:b/>
          <w:i/>
          <w:smallCaps/>
          <w:sz w:val="24"/>
        </w:rPr>
        <w:tab/>
      </w:r>
      <w:r>
        <w:rPr>
          <w:b/>
          <w:i/>
          <w:smallCaps/>
          <w:sz w:val="24"/>
        </w:rPr>
        <w:tab/>
      </w:r>
      <w:r w:rsidR="00D9153D" w:rsidRPr="008D4433">
        <w:rPr>
          <w:b/>
          <w:i/>
          <w:smallCaps/>
          <w:sz w:val="24"/>
        </w:rPr>
        <w:t>General Information</w:t>
      </w:r>
    </w:p>
    <w:p w14:paraId="080070EC" w14:textId="541EB4DC" w:rsidR="0091296B" w:rsidRDefault="00DE7480" w:rsidP="00A238E3">
      <w:pPr>
        <w:tabs>
          <w:tab w:val="left" w:pos="360"/>
          <w:tab w:val="left" w:pos="720"/>
          <w:tab w:val="left" w:pos="1080"/>
        </w:tabs>
        <w:spacing w:line="240" w:lineRule="auto"/>
        <w:ind w:left="360"/>
      </w:pPr>
      <w:r>
        <w:t xml:space="preserve">Because of generous friends and donors to the department, the </w:t>
      </w:r>
      <w:r w:rsidR="00D9153D">
        <w:t xml:space="preserve">Department of Exercise Sciences </w:t>
      </w:r>
      <w:r>
        <w:t xml:space="preserve">is pleased to make available </w:t>
      </w:r>
      <w:r w:rsidR="00D9153D">
        <w:t>three scholarships to students.</w:t>
      </w:r>
      <w:r w:rsidR="00D9153D" w:rsidRPr="00D9153D">
        <w:t xml:space="preserve"> </w:t>
      </w:r>
      <w:r w:rsidR="00931D78">
        <w:t>S</w:t>
      </w:r>
      <w:r w:rsidR="00D9153D">
        <w:t xml:space="preserve">cholarships pay half-tuition for </w:t>
      </w:r>
      <w:r w:rsidR="00931D78">
        <w:t xml:space="preserve">either </w:t>
      </w:r>
      <w:r w:rsidR="00D9153D">
        <w:t>Fall</w:t>
      </w:r>
      <w:r w:rsidR="00931D78">
        <w:t xml:space="preserve"> o</w:t>
      </w:r>
      <w:r w:rsidR="009D0276">
        <w:t>r</w:t>
      </w:r>
      <w:r w:rsidR="00D9153D">
        <w:t xml:space="preserve"> Winter semester for one academic year.</w:t>
      </w:r>
      <w:r w:rsidR="00762302">
        <w:t xml:space="preserve"> Scholarships are not available for Spring or Summer terms. </w:t>
      </w:r>
      <w:r w:rsidR="00931D78">
        <w:t xml:space="preserve">Depending on available funds and number of applicants, students may receive a scholarship for two semesters from two different scholarships. </w:t>
      </w:r>
      <w:r w:rsidR="00D9153D">
        <w:t xml:space="preserve">Students can apply for </w:t>
      </w:r>
      <w:proofErr w:type="gramStart"/>
      <w:r w:rsidR="00D9153D">
        <w:t>all of</w:t>
      </w:r>
      <w:proofErr w:type="gramEnd"/>
      <w:r w:rsidR="00D9153D">
        <w:t xml:space="preserve"> the scholarships</w:t>
      </w:r>
      <w:r w:rsidR="00931D78">
        <w:t xml:space="preserve"> f</w:t>
      </w:r>
      <w:r w:rsidR="00D9153D">
        <w:t xml:space="preserve">or which they </w:t>
      </w:r>
      <w:r w:rsidR="00871BD4">
        <w:t xml:space="preserve">qualify but can </w:t>
      </w:r>
      <w:r w:rsidR="00D9153D">
        <w:t>only receive one scholarship</w:t>
      </w:r>
      <w:r w:rsidR="0091296B">
        <w:t xml:space="preserve"> for a given semester</w:t>
      </w:r>
      <w:r w:rsidR="00D9153D">
        <w:t>. Students can reapply for a</w:t>
      </w:r>
      <w:r w:rsidR="006C1530">
        <w:t xml:space="preserve"> scholarship the following year (up to three years).</w:t>
      </w:r>
      <w:r w:rsidR="00A547E9">
        <w:t xml:space="preserve"> P</w:t>
      </w:r>
      <w:r w:rsidR="00F33695">
        <w:t>riorit</w:t>
      </w:r>
      <w:r w:rsidR="009F2A72">
        <w:t>ies</w:t>
      </w:r>
      <w:r w:rsidR="00F33695">
        <w:t xml:space="preserve"> for</w:t>
      </w:r>
      <w:r w:rsidR="00A547E9">
        <w:t xml:space="preserve"> awarding</w:t>
      </w:r>
      <w:r w:rsidR="00F33695">
        <w:t xml:space="preserve"> </w:t>
      </w:r>
      <w:r w:rsidR="0091296B">
        <w:t xml:space="preserve">department scholarships </w:t>
      </w:r>
      <w:r w:rsidR="00A547E9">
        <w:t xml:space="preserve">are described in Section 4.0. </w:t>
      </w:r>
    </w:p>
    <w:p w14:paraId="7902054E" w14:textId="71E3A8E4" w:rsidR="00D9153D" w:rsidRPr="008D4433" w:rsidRDefault="006B7C67" w:rsidP="008D4433">
      <w:pPr>
        <w:tabs>
          <w:tab w:val="left" w:pos="360"/>
          <w:tab w:val="left" w:pos="720"/>
          <w:tab w:val="left" w:pos="1080"/>
        </w:tabs>
        <w:spacing w:line="240" w:lineRule="auto"/>
        <w:rPr>
          <w:b/>
          <w:i/>
          <w:smallCaps/>
          <w:sz w:val="24"/>
        </w:rPr>
      </w:pPr>
      <w:r>
        <w:rPr>
          <w:b/>
          <w:i/>
          <w:smallCaps/>
          <w:sz w:val="24"/>
        </w:rPr>
        <w:t>2.0</w:t>
      </w:r>
      <w:r>
        <w:rPr>
          <w:b/>
          <w:i/>
          <w:smallCaps/>
          <w:sz w:val="24"/>
        </w:rPr>
        <w:tab/>
      </w:r>
      <w:r w:rsidR="008D4433">
        <w:rPr>
          <w:b/>
          <w:i/>
          <w:smallCaps/>
          <w:sz w:val="24"/>
        </w:rPr>
        <w:tab/>
      </w:r>
      <w:r w:rsidR="00D9153D" w:rsidRPr="008D4433">
        <w:rPr>
          <w:b/>
          <w:i/>
          <w:smallCaps/>
          <w:sz w:val="24"/>
        </w:rPr>
        <w:t>Qualifications</w:t>
      </w:r>
    </w:p>
    <w:p w14:paraId="6A85024A" w14:textId="7AA54392" w:rsidR="00A238E3" w:rsidRDefault="008D4433" w:rsidP="00A238E3">
      <w:pPr>
        <w:tabs>
          <w:tab w:val="left" w:pos="360"/>
          <w:tab w:val="left" w:pos="720"/>
          <w:tab w:val="left" w:pos="1080"/>
        </w:tabs>
        <w:spacing w:line="240" w:lineRule="auto"/>
      </w:pPr>
      <w:r>
        <w:tab/>
      </w:r>
      <w:r w:rsidR="00D9153D">
        <w:t xml:space="preserve">Minimum </w:t>
      </w:r>
      <w:r w:rsidR="002902A7">
        <w:t xml:space="preserve">department </w:t>
      </w:r>
      <w:r w:rsidR="00D9153D">
        <w:t xml:space="preserve">requirements for all three </w:t>
      </w:r>
      <w:r w:rsidR="00A547E9">
        <w:t>department scholarships</w:t>
      </w:r>
      <w:r w:rsidR="00D9153D">
        <w:t xml:space="preserve">: </w:t>
      </w:r>
    </w:p>
    <w:p w14:paraId="23A5FEED" w14:textId="453A9154" w:rsidR="00A238E3" w:rsidRDefault="009D0276" w:rsidP="00A238E3">
      <w:pPr>
        <w:pStyle w:val="ListParagraph"/>
        <w:numPr>
          <w:ilvl w:val="0"/>
          <w:numId w:val="3"/>
        </w:numPr>
        <w:tabs>
          <w:tab w:val="left" w:pos="360"/>
          <w:tab w:val="left" w:pos="720"/>
          <w:tab w:val="left" w:pos="1080"/>
        </w:tabs>
        <w:spacing w:line="240" w:lineRule="auto"/>
      </w:pPr>
      <w:r>
        <w:t xml:space="preserve">You </w:t>
      </w:r>
      <w:r w:rsidR="008D4433">
        <w:t>must be a</w:t>
      </w:r>
      <w:r w:rsidR="007C4A93">
        <w:t xml:space="preserve"> continuing </w:t>
      </w:r>
      <w:r w:rsidR="007C4A93" w:rsidRPr="00F87E14">
        <w:t>undergraduate</w:t>
      </w:r>
      <w:r w:rsidR="007C4A93">
        <w:t xml:space="preserve"> student</w:t>
      </w:r>
      <w:r w:rsidR="008D4433">
        <w:t xml:space="preserve"> at Brigham Young University (Provo) in good standing</w:t>
      </w:r>
      <w:r w:rsidR="007C4A93">
        <w:t xml:space="preserve"> with a declared </w:t>
      </w:r>
      <w:r w:rsidR="003F4E9D">
        <w:t xml:space="preserve">Exercise Sciences or Exercise and Wellness </w:t>
      </w:r>
      <w:r w:rsidR="00D9153D">
        <w:t>major</w:t>
      </w:r>
      <w:r w:rsidR="00762302">
        <w:t xml:space="preserve"> </w:t>
      </w:r>
      <w:r w:rsidR="00A547E9">
        <w:t xml:space="preserve">at the time </w:t>
      </w:r>
      <w:r w:rsidR="00762302">
        <w:t>you apply</w:t>
      </w:r>
      <w:r w:rsidR="00A547E9">
        <w:t xml:space="preserve"> and the semester</w:t>
      </w:r>
      <w:r w:rsidR="009F2A72">
        <w:t>(</w:t>
      </w:r>
      <w:r w:rsidR="00A547E9">
        <w:t>s</w:t>
      </w:r>
      <w:r w:rsidR="009F2A72">
        <w:t>)</w:t>
      </w:r>
      <w:r w:rsidR="00A547E9">
        <w:t xml:space="preserve"> </w:t>
      </w:r>
      <w:r w:rsidR="009F2A72">
        <w:t>supported by the s</w:t>
      </w:r>
      <w:r w:rsidR="00A547E9">
        <w:t>cholarship</w:t>
      </w:r>
      <w:r w:rsidR="002902A7">
        <w:t xml:space="preserve">. </w:t>
      </w:r>
      <w:r w:rsidR="002902A7" w:rsidRPr="002902A7">
        <w:t xml:space="preserve">Students who have not completed a </w:t>
      </w:r>
      <w:r w:rsidR="00A547E9">
        <w:t xml:space="preserve">fall or winter </w:t>
      </w:r>
      <w:r w:rsidR="002902A7" w:rsidRPr="002902A7">
        <w:t xml:space="preserve">semester at BYU, have no credit hours at BYU, or have 120 or more credit hours will not be considered for a scholarship. </w:t>
      </w:r>
    </w:p>
    <w:p w14:paraId="30F8B313" w14:textId="77777777" w:rsidR="00A238E3" w:rsidRDefault="00A238E3" w:rsidP="00A238E3">
      <w:pPr>
        <w:pStyle w:val="ListParagraph"/>
        <w:tabs>
          <w:tab w:val="left" w:pos="360"/>
          <w:tab w:val="left" w:pos="720"/>
          <w:tab w:val="left" w:pos="1080"/>
        </w:tabs>
        <w:spacing w:line="240" w:lineRule="auto"/>
      </w:pPr>
    </w:p>
    <w:p w14:paraId="74BB546F" w14:textId="41343E29" w:rsidR="00A0498E" w:rsidRDefault="007C4A93" w:rsidP="00A238E3">
      <w:pPr>
        <w:pStyle w:val="ListParagraph"/>
        <w:numPr>
          <w:ilvl w:val="0"/>
          <w:numId w:val="3"/>
        </w:numPr>
        <w:tabs>
          <w:tab w:val="left" w:pos="360"/>
          <w:tab w:val="left" w:pos="720"/>
          <w:tab w:val="left" w:pos="1080"/>
        </w:tabs>
        <w:spacing w:line="240" w:lineRule="auto"/>
      </w:pPr>
      <w:r w:rsidRPr="00F87E14">
        <w:t xml:space="preserve">To be considered for a department scholarship, </w:t>
      </w:r>
      <w:r w:rsidRPr="0046637B">
        <w:rPr>
          <w:u w:val="single"/>
        </w:rPr>
        <w:t>y</w:t>
      </w:r>
      <w:r w:rsidR="009D0276" w:rsidRPr="0046637B">
        <w:rPr>
          <w:u w:val="single"/>
        </w:rPr>
        <w:t xml:space="preserve">ou must </w:t>
      </w:r>
      <w:r w:rsidR="00762302" w:rsidRPr="0046637B">
        <w:rPr>
          <w:u w:val="single"/>
        </w:rPr>
        <w:t xml:space="preserve">also </w:t>
      </w:r>
      <w:r w:rsidR="009D0276" w:rsidRPr="0046637B">
        <w:rPr>
          <w:u w:val="single"/>
        </w:rPr>
        <w:t>apply for a university scholarship</w:t>
      </w:r>
      <w:r w:rsidRPr="0046637B">
        <w:rPr>
          <w:u w:val="single"/>
        </w:rPr>
        <w:t xml:space="preserve"> and </w:t>
      </w:r>
      <w:r w:rsidR="00A0498E" w:rsidRPr="0046637B">
        <w:rPr>
          <w:u w:val="single"/>
        </w:rPr>
        <w:t xml:space="preserve">a </w:t>
      </w:r>
      <w:r w:rsidRPr="0046637B">
        <w:rPr>
          <w:u w:val="single"/>
        </w:rPr>
        <w:t>college scholarship</w:t>
      </w:r>
      <w:r w:rsidRPr="00F87E14">
        <w:t>.</w:t>
      </w:r>
      <w:r w:rsidR="009D0276" w:rsidRPr="00F87E14">
        <w:t xml:space="preserve"> </w:t>
      </w:r>
      <w:r w:rsidRPr="00F87E14">
        <w:t>Applications for these scholarships are available online at the College of Life Sciences Scholarship web page (</w:t>
      </w:r>
      <w:hyperlink r:id="rId8" w:history="1">
        <w:r w:rsidR="00A0498E" w:rsidRPr="00E140A5">
          <w:rPr>
            <w:rStyle w:val="Hyperlink"/>
          </w:rPr>
          <w:t>https://lifesciences.byu.edu/lsa/scholarships</w:t>
        </w:r>
      </w:hyperlink>
      <w:r w:rsidRPr="00F87E14">
        <w:t>).</w:t>
      </w:r>
    </w:p>
    <w:p w14:paraId="59D61A2D" w14:textId="3097E613" w:rsidR="002F6601" w:rsidRPr="008D4433" w:rsidRDefault="002F6601" w:rsidP="00A0498E">
      <w:pPr>
        <w:tabs>
          <w:tab w:val="left" w:pos="360"/>
          <w:tab w:val="left" w:pos="720"/>
          <w:tab w:val="left" w:pos="1080"/>
        </w:tabs>
        <w:spacing w:line="240" w:lineRule="auto"/>
        <w:ind w:left="360"/>
      </w:pPr>
      <w:r w:rsidRPr="008D4433">
        <w:t>Specific Scholarship Requirements</w:t>
      </w:r>
    </w:p>
    <w:p w14:paraId="05B70C24" w14:textId="27F36AA3" w:rsidR="003F4E9D" w:rsidRDefault="002F6601" w:rsidP="008D4433">
      <w:pPr>
        <w:tabs>
          <w:tab w:val="left" w:pos="360"/>
          <w:tab w:val="left" w:pos="720"/>
          <w:tab w:val="left" w:pos="1080"/>
        </w:tabs>
        <w:spacing w:line="240" w:lineRule="auto"/>
        <w:ind w:left="360" w:hanging="360"/>
      </w:pPr>
      <w:r>
        <w:rPr>
          <w:b/>
          <w:i/>
        </w:rPr>
        <w:tab/>
      </w:r>
      <w:r w:rsidR="003F4E9D" w:rsidRPr="00B466F4">
        <w:rPr>
          <w:b/>
          <w:i/>
        </w:rPr>
        <w:t>Charles J. Hart Memorial Scholarship</w:t>
      </w:r>
      <w:r w:rsidR="003F4E9D">
        <w:t xml:space="preserve"> requires </w:t>
      </w:r>
      <w:r w:rsidR="00B466F4">
        <w:t xml:space="preserve">applicants to have completed at least 60 credit hours of coursework (but not more than 140 credit hours) at the time of application. The </w:t>
      </w:r>
      <w:r w:rsidR="006B663A">
        <w:t>recipient must</w:t>
      </w:r>
      <w:r w:rsidR="003F4E9D">
        <w:t xml:space="preserve"> maintain a</w:t>
      </w:r>
      <w:r w:rsidR="00B466F4">
        <w:t xml:space="preserve"> course load of at least </w:t>
      </w:r>
      <w:r w:rsidR="003F4E9D">
        <w:t>12 credit hours in each semester supported by the scholarship.</w:t>
      </w:r>
    </w:p>
    <w:p w14:paraId="5A5961BF" w14:textId="14288EB5" w:rsidR="00B466F4" w:rsidRDefault="002F6601" w:rsidP="008D4433">
      <w:pPr>
        <w:tabs>
          <w:tab w:val="left" w:pos="360"/>
          <w:tab w:val="left" w:pos="720"/>
          <w:tab w:val="left" w:pos="1080"/>
        </w:tabs>
        <w:spacing w:line="240" w:lineRule="auto"/>
        <w:ind w:left="360" w:hanging="360"/>
      </w:pPr>
      <w:r>
        <w:rPr>
          <w:b/>
          <w:i/>
        </w:rPr>
        <w:tab/>
      </w:r>
      <w:r w:rsidR="00B466F4" w:rsidRPr="00B466F4">
        <w:rPr>
          <w:b/>
          <w:i/>
        </w:rPr>
        <w:t xml:space="preserve">Douglas C. and Joy W. Heiner Scholarship </w:t>
      </w:r>
      <w:r w:rsidR="00B466F4">
        <w:t xml:space="preserve">is available to students who will be applying for entrance into </w:t>
      </w:r>
      <w:r w:rsidR="00A238E3">
        <w:t xml:space="preserve">a medical program </w:t>
      </w:r>
      <w:r w:rsidR="00A238E3" w:rsidRPr="00A238E3">
        <w:t>(e.</w:t>
      </w:r>
      <w:r w:rsidR="00857B7B">
        <w:t>g.</w:t>
      </w:r>
      <w:r w:rsidR="00A238E3" w:rsidRPr="00A238E3">
        <w:t xml:space="preserve">, MD, DO, PA, PT, OT, ND, DC and Nursing). </w:t>
      </w:r>
      <w:r w:rsidR="00B466F4">
        <w:t xml:space="preserve"> Applicants are required to have complete</w:t>
      </w:r>
      <w:r w:rsidR="006B663A">
        <w:t>d</w:t>
      </w:r>
      <w:r w:rsidR="00B466F4">
        <w:t xml:space="preserve"> at least 45 credit hours of coursework (but not more than 140 credit hours) at the time of application.</w:t>
      </w:r>
      <w:r w:rsidR="006B663A">
        <w:t xml:space="preserve"> The recipient must </w:t>
      </w:r>
      <w:r w:rsidR="00B466F4">
        <w:t>maintain a course load of at least 15 credit hours in each semester</w:t>
      </w:r>
      <w:r w:rsidR="0046637B">
        <w:t xml:space="preserve"> </w:t>
      </w:r>
      <w:r w:rsidR="00B466F4">
        <w:t>supported by the scholarship and an overall GPA of at least 3.5.</w:t>
      </w:r>
    </w:p>
    <w:p w14:paraId="3207BDB8" w14:textId="77777777" w:rsidR="00B466F4" w:rsidRDefault="002F6601" w:rsidP="008D4433">
      <w:pPr>
        <w:tabs>
          <w:tab w:val="left" w:pos="360"/>
          <w:tab w:val="left" w:pos="720"/>
          <w:tab w:val="left" w:pos="1080"/>
        </w:tabs>
        <w:spacing w:line="240" w:lineRule="auto"/>
        <w:ind w:left="360" w:hanging="360"/>
      </w:pPr>
      <w:r>
        <w:rPr>
          <w:b/>
          <w:i/>
        </w:rPr>
        <w:tab/>
      </w:r>
      <w:r w:rsidR="00B466F4" w:rsidRPr="00B466F4">
        <w:rPr>
          <w:b/>
          <w:i/>
        </w:rPr>
        <w:t>Garth and Geraldine R</w:t>
      </w:r>
      <w:r w:rsidR="00B466F4">
        <w:rPr>
          <w:b/>
          <w:i/>
        </w:rPr>
        <w:t>.</w:t>
      </w:r>
      <w:r w:rsidR="00B466F4" w:rsidRPr="00B466F4">
        <w:rPr>
          <w:b/>
          <w:i/>
        </w:rPr>
        <w:t xml:space="preserve"> Fisher Scholarship</w:t>
      </w:r>
      <w:r w:rsidR="00B466F4">
        <w:t xml:space="preserve"> </w:t>
      </w:r>
      <w:proofErr w:type="gramStart"/>
      <w:r w:rsidR="006B663A">
        <w:t>requires</w:t>
      </w:r>
      <w:proofErr w:type="gramEnd"/>
      <w:r w:rsidR="006B663A">
        <w:t xml:space="preserve"> applicants to h</w:t>
      </w:r>
      <w:r w:rsidR="00B466F4">
        <w:t>ave an overall GPA of at least 3.0.</w:t>
      </w:r>
    </w:p>
    <w:p w14:paraId="6E0613CF" w14:textId="5499A295" w:rsidR="002F6601" w:rsidRDefault="006B7C67" w:rsidP="008D4433">
      <w:pPr>
        <w:tabs>
          <w:tab w:val="left" w:pos="360"/>
          <w:tab w:val="left" w:pos="720"/>
          <w:tab w:val="left" w:pos="1080"/>
        </w:tabs>
        <w:spacing w:line="240" w:lineRule="auto"/>
      </w:pPr>
      <w:r>
        <w:rPr>
          <w:b/>
          <w:i/>
          <w:smallCaps/>
          <w:sz w:val="24"/>
        </w:rPr>
        <w:t>3.0</w:t>
      </w:r>
      <w:r>
        <w:rPr>
          <w:b/>
          <w:i/>
          <w:smallCaps/>
          <w:sz w:val="24"/>
        </w:rPr>
        <w:tab/>
      </w:r>
      <w:r w:rsidR="008D4433">
        <w:rPr>
          <w:b/>
          <w:i/>
          <w:smallCaps/>
          <w:sz w:val="24"/>
        </w:rPr>
        <w:tab/>
      </w:r>
      <w:r w:rsidR="008D4433" w:rsidRPr="008D4433">
        <w:rPr>
          <w:b/>
          <w:i/>
          <w:smallCaps/>
          <w:sz w:val="24"/>
        </w:rPr>
        <w:t>Application Process</w:t>
      </w:r>
      <w:r w:rsidR="00F5712E">
        <w:rPr>
          <w:b/>
          <w:i/>
          <w:smallCaps/>
          <w:sz w:val="24"/>
        </w:rPr>
        <w:t xml:space="preserve"> </w:t>
      </w:r>
    </w:p>
    <w:p w14:paraId="1F7B6A52" w14:textId="77777777" w:rsidR="00931D78" w:rsidRDefault="009D0276" w:rsidP="00885D4D">
      <w:pPr>
        <w:pStyle w:val="ListParagraph"/>
        <w:numPr>
          <w:ilvl w:val="0"/>
          <w:numId w:val="2"/>
        </w:numPr>
        <w:tabs>
          <w:tab w:val="left" w:pos="360"/>
          <w:tab w:val="left" w:pos="720"/>
          <w:tab w:val="left" w:pos="1080"/>
        </w:tabs>
        <w:spacing w:line="240" w:lineRule="auto"/>
        <w:jc w:val="both"/>
      </w:pPr>
      <w:r>
        <w:t xml:space="preserve">Complete and submit your </w:t>
      </w:r>
      <w:r w:rsidR="00CD29D8">
        <w:t xml:space="preserve">online </w:t>
      </w:r>
      <w:r>
        <w:t xml:space="preserve">application for a university </w:t>
      </w:r>
      <w:r w:rsidR="00A0498E">
        <w:t xml:space="preserve">and college </w:t>
      </w:r>
      <w:r>
        <w:t xml:space="preserve">scholarship on or before the deadline. </w:t>
      </w:r>
    </w:p>
    <w:p w14:paraId="17C0D8C3" w14:textId="77777777" w:rsidR="00931D78" w:rsidRDefault="00931D78" w:rsidP="00931D78">
      <w:pPr>
        <w:pStyle w:val="ListParagraph"/>
        <w:tabs>
          <w:tab w:val="left" w:pos="360"/>
          <w:tab w:val="left" w:pos="720"/>
          <w:tab w:val="left" w:pos="1080"/>
        </w:tabs>
        <w:spacing w:line="240" w:lineRule="auto"/>
        <w:jc w:val="both"/>
      </w:pPr>
    </w:p>
    <w:p w14:paraId="50D05FE5" w14:textId="468DCAF1" w:rsidR="0046637B" w:rsidRDefault="00885D4D" w:rsidP="0046637B">
      <w:pPr>
        <w:pStyle w:val="ListParagraph"/>
        <w:numPr>
          <w:ilvl w:val="0"/>
          <w:numId w:val="2"/>
        </w:numPr>
        <w:tabs>
          <w:tab w:val="left" w:pos="360"/>
          <w:tab w:val="left" w:pos="720"/>
          <w:tab w:val="left" w:pos="1080"/>
        </w:tabs>
        <w:spacing w:line="240" w:lineRule="auto"/>
        <w:jc w:val="both"/>
      </w:pPr>
      <w:r>
        <w:t xml:space="preserve">Fill in the </w:t>
      </w:r>
      <w:r w:rsidR="00A238E3">
        <w:t xml:space="preserve">department scholarship </w:t>
      </w:r>
      <w:r w:rsidR="00931D78">
        <w:t>application page included in this packet. S</w:t>
      </w:r>
      <w:r>
        <w:t>ubmit a printed copy to the secretaries in the Department of EXSC in 106 SFH. Ask that it be given to Dr. Pat Vehrs.</w:t>
      </w:r>
      <w:r w:rsidR="0046637B">
        <w:t xml:space="preserve"> Do not </w:t>
      </w:r>
      <w:proofErr w:type="gramStart"/>
      <w:r w:rsidR="0046637B">
        <w:t>email</w:t>
      </w:r>
      <w:proofErr w:type="gramEnd"/>
      <w:r w:rsidR="0046637B">
        <w:t xml:space="preserve"> copies of your application.</w:t>
      </w:r>
    </w:p>
    <w:p w14:paraId="0E9DFDD8" w14:textId="461D1265" w:rsidR="00885D4D" w:rsidRPr="00931D78" w:rsidRDefault="006B7C67" w:rsidP="00931D78">
      <w:pPr>
        <w:pStyle w:val="ListParagraph"/>
        <w:tabs>
          <w:tab w:val="left" w:pos="360"/>
          <w:tab w:val="left" w:pos="720"/>
          <w:tab w:val="left" w:pos="1080"/>
        </w:tabs>
        <w:spacing w:line="240" w:lineRule="auto"/>
        <w:ind w:left="0"/>
        <w:jc w:val="both"/>
        <w:rPr>
          <w:b/>
          <w:bCs/>
          <w:i/>
          <w:iCs/>
          <w:smallCaps/>
          <w:sz w:val="24"/>
          <w:szCs w:val="24"/>
        </w:rPr>
      </w:pPr>
      <w:r>
        <w:rPr>
          <w:b/>
          <w:bCs/>
          <w:i/>
          <w:iCs/>
          <w:smallCaps/>
          <w:sz w:val="24"/>
          <w:szCs w:val="24"/>
        </w:rPr>
        <w:lastRenderedPageBreak/>
        <w:t>4.0</w:t>
      </w:r>
      <w:r>
        <w:rPr>
          <w:b/>
          <w:bCs/>
          <w:i/>
          <w:iCs/>
          <w:smallCaps/>
          <w:sz w:val="24"/>
          <w:szCs w:val="24"/>
        </w:rPr>
        <w:tab/>
      </w:r>
      <w:r w:rsidR="00931D78" w:rsidRPr="00931D78">
        <w:rPr>
          <w:b/>
          <w:bCs/>
          <w:i/>
          <w:iCs/>
          <w:smallCaps/>
          <w:sz w:val="24"/>
          <w:szCs w:val="24"/>
        </w:rPr>
        <w:tab/>
      </w:r>
      <w:r w:rsidR="00A238E3">
        <w:rPr>
          <w:b/>
          <w:bCs/>
          <w:i/>
          <w:iCs/>
          <w:smallCaps/>
          <w:sz w:val="24"/>
          <w:szCs w:val="24"/>
        </w:rPr>
        <w:t xml:space="preserve">Scholarship Application </w:t>
      </w:r>
      <w:r w:rsidR="00931D78" w:rsidRPr="00931D78">
        <w:rPr>
          <w:b/>
          <w:bCs/>
          <w:i/>
          <w:iCs/>
          <w:smallCaps/>
          <w:sz w:val="24"/>
          <w:szCs w:val="24"/>
        </w:rPr>
        <w:t>Evaluation Process</w:t>
      </w:r>
    </w:p>
    <w:p w14:paraId="0AC49F8A" w14:textId="77777777" w:rsidR="00931D78" w:rsidRDefault="00931D78" w:rsidP="00885D4D">
      <w:pPr>
        <w:pStyle w:val="ListParagraph"/>
        <w:tabs>
          <w:tab w:val="left" w:pos="360"/>
          <w:tab w:val="left" w:pos="720"/>
          <w:tab w:val="left" w:pos="1080"/>
        </w:tabs>
        <w:spacing w:line="240" w:lineRule="auto"/>
        <w:jc w:val="both"/>
      </w:pPr>
    </w:p>
    <w:p w14:paraId="7223B786" w14:textId="6288897D" w:rsidR="00A238E3" w:rsidRDefault="006B7C67" w:rsidP="006B7C67">
      <w:pPr>
        <w:pStyle w:val="ListParagraph"/>
        <w:numPr>
          <w:ilvl w:val="0"/>
          <w:numId w:val="4"/>
        </w:numPr>
        <w:tabs>
          <w:tab w:val="left" w:pos="360"/>
          <w:tab w:val="left" w:pos="720"/>
          <w:tab w:val="left" w:pos="1080"/>
        </w:tabs>
        <w:spacing w:line="240" w:lineRule="auto"/>
        <w:jc w:val="both"/>
      </w:pPr>
      <w:r>
        <w:t>Y</w:t>
      </w:r>
      <w:r w:rsidR="00885D4D">
        <w:t>our application for a department scholarship will b</w:t>
      </w:r>
      <w:r w:rsidR="00CD29D8">
        <w:t>e reviewed by the department</w:t>
      </w:r>
      <w:r w:rsidR="00885D4D">
        <w:t xml:space="preserve"> scholarship committee</w:t>
      </w:r>
      <w:r>
        <w:t xml:space="preserve"> after being reviewed at the university and college level. </w:t>
      </w:r>
      <w:r w:rsidR="00251924">
        <w:t>Applications for a department scholarship will not be considered if</w:t>
      </w:r>
      <w:r w:rsidR="008B3F62">
        <w:t xml:space="preserve"> you do not apply for a university and college scholarship or if the a</w:t>
      </w:r>
      <w:r w:rsidR="00885D4D">
        <w:t xml:space="preserve">pplications </w:t>
      </w:r>
      <w:r w:rsidR="00251924">
        <w:t xml:space="preserve">are incomplete. </w:t>
      </w:r>
      <w:r w:rsidR="00A238E3">
        <w:t>Hand</w:t>
      </w:r>
      <w:r w:rsidR="00251924">
        <w:t>wri</w:t>
      </w:r>
      <w:r w:rsidR="00A238E3">
        <w:t xml:space="preserve">tten department applications will not be considered. </w:t>
      </w:r>
    </w:p>
    <w:p w14:paraId="65535735" w14:textId="77777777" w:rsidR="00A238E3" w:rsidRDefault="00A238E3" w:rsidP="00A238E3">
      <w:pPr>
        <w:pStyle w:val="ListParagraph"/>
        <w:tabs>
          <w:tab w:val="left" w:pos="360"/>
          <w:tab w:val="left" w:pos="720"/>
          <w:tab w:val="left" w:pos="1080"/>
        </w:tabs>
        <w:spacing w:line="240" w:lineRule="auto"/>
        <w:jc w:val="both"/>
      </w:pPr>
    </w:p>
    <w:p w14:paraId="7A32CF7A" w14:textId="3F356C4D" w:rsidR="006C1530" w:rsidRDefault="008B3F62" w:rsidP="00A238E3">
      <w:pPr>
        <w:pStyle w:val="ListParagraph"/>
        <w:numPr>
          <w:ilvl w:val="0"/>
          <w:numId w:val="4"/>
        </w:numPr>
        <w:tabs>
          <w:tab w:val="left" w:pos="360"/>
          <w:tab w:val="left" w:pos="720"/>
          <w:tab w:val="left" w:pos="1080"/>
        </w:tabs>
        <w:spacing w:line="240" w:lineRule="auto"/>
        <w:jc w:val="both"/>
      </w:pPr>
      <w:r>
        <w:t>Thew evaluation of y</w:t>
      </w:r>
      <w:r w:rsidR="00A0498E">
        <w:t xml:space="preserve">our application for a department scholarship will be based on </w:t>
      </w:r>
      <w:r>
        <w:t xml:space="preserve">the general </w:t>
      </w:r>
      <w:r w:rsidR="00A0498E">
        <w:t>criteria for a department scholarship</w:t>
      </w:r>
      <w:r>
        <w:t xml:space="preserve">, </w:t>
      </w:r>
      <w:r w:rsidR="00A0498E">
        <w:t xml:space="preserve">criteria for </w:t>
      </w:r>
      <w:r>
        <w:t xml:space="preserve">the specific </w:t>
      </w:r>
      <w:r w:rsidR="00A0498E">
        <w:t>scholarship</w:t>
      </w:r>
      <w:r w:rsidR="00A238E3">
        <w:t xml:space="preserve"> (see</w:t>
      </w:r>
      <w:r w:rsidR="00F5262F">
        <w:t xml:space="preserve"> Section 2.0</w:t>
      </w:r>
      <w:r w:rsidR="00A238E3">
        <w:t>)</w:t>
      </w:r>
      <w:r w:rsidR="00A0498E">
        <w:t>, information included on the Department application</w:t>
      </w:r>
      <w:r w:rsidR="009357C2">
        <w:t>,</w:t>
      </w:r>
      <w:r w:rsidR="00A0498E">
        <w:t xml:space="preserve"> and information included in the application</w:t>
      </w:r>
      <w:r w:rsidR="00A238E3">
        <w:t>s</w:t>
      </w:r>
      <w:r w:rsidR="00A0498E">
        <w:t xml:space="preserve"> for university and college scholarship</w:t>
      </w:r>
      <w:r w:rsidR="00A238E3">
        <w:t>s</w:t>
      </w:r>
      <w:r w:rsidR="00A0498E">
        <w:t xml:space="preserve"> (e.g., GPA, </w:t>
      </w:r>
      <w:r>
        <w:t>essay</w:t>
      </w:r>
      <w:r w:rsidR="00A0498E">
        <w:t>s, letter o</w:t>
      </w:r>
      <w:r w:rsidR="00A238E3">
        <w:t>f</w:t>
      </w:r>
      <w:r w:rsidR="00A0498E">
        <w:t xml:space="preserve"> support, </w:t>
      </w:r>
      <w:r w:rsidR="00F33695">
        <w:t>etc.</w:t>
      </w:r>
      <w:r w:rsidR="00A0498E">
        <w:t>). Your application will not be evaluated based on gender, race, ethnicity or other factors that may introduce unfair bias</w:t>
      </w:r>
      <w:r w:rsidR="00885D4D">
        <w:t xml:space="preserve"> or exclusion from consideration.</w:t>
      </w:r>
    </w:p>
    <w:p w14:paraId="3233D4FF" w14:textId="77777777" w:rsidR="006B7C67" w:rsidRDefault="006B7C67" w:rsidP="006B7C67">
      <w:pPr>
        <w:pStyle w:val="ListParagraph"/>
      </w:pPr>
    </w:p>
    <w:p w14:paraId="3AB7E9AB" w14:textId="02C94DDE" w:rsidR="006B7C67" w:rsidRPr="006B7C67" w:rsidRDefault="006B7C67" w:rsidP="006B7C67">
      <w:pPr>
        <w:pStyle w:val="ListParagraph"/>
        <w:numPr>
          <w:ilvl w:val="0"/>
          <w:numId w:val="4"/>
        </w:numPr>
        <w:rPr>
          <w:rStyle w:val="contentpasted1"/>
          <w:rFonts w:eastAsia="Times New Roman" w:cstheme="minorHAnsi"/>
          <w:color w:val="000000"/>
          <w:shd w:val="clear" w:color="auto" w:fill="FFFFFF"/>
        </w:rPr>
      </w:pPr>
      <w:r>
        <w:rPr>
          <w:rStyle w:val="contentpasted1"/>
          <w:rFonts w:eastAsia="Times New Roman" w:cstheme="minorHAnsi"/>
          <w:color w:val="000000"/>
          <w:shd w:val="clear" w:color="auto" w:fill="FFFFFF"/>
        </w:rPr>
        <w:t>A</w:t>
      </w:r>
      <w:r w:rsidRPr="006B7C67">
        <w:rPr>
          <w:rStyle w:val="contentpasted1"/>
          <w:rFonts w:eastAsia="Times New Roman" w:cstheme="minorHAnsi"/>
          <w:color w:val="000000"/>
          <w:shd w:val="clear" w:color="auto" w:fill="FFFFFF"/>
        </w:rPr>
        <w:t>pplica</w:t>
      </w:r>
      <w:r>
        <w:rPr>
          <w:rStyle w:val="contentpasted1"/>
          <w:rFonts w:eastAsia="Times New Roman" w:cstheme="minorHAnsi"/>
          <w:color w:val="000000"/>
          <w:shd w:val="clear" w:color="auto" w:fill="FFFFFF"/>
        </w:rPr>
        <w:t>tions</w:t>
      </w:r>
      <w:r w:rsidRPr="006B7C67">
        <w:rPr>
          <w:rStyle w:val="contentpasted1"/>
          <w:rFonts w:eastAsia="Times New Roman" w:cstheme="minorHAnsi"/>
          <w:color w:val="000000"/>
          <w:shd w:val="clear" w:color="auto" w:fill="FFFFFF"/>
        </w:rPr>
        <w:t xml:space="preserve"> for department-level scholarships will be prioritized as follows</w:t>
      </w:r>
      <w:r>
        <w:rPr>
          <w:rStyle w:val="contentpasted1"/>
          <w:rFonts w:eastAsia="Times New Roman" w:cstheme="minorHAnsi"/>
          <w:color w:val="000000"/>
          <w:shd w:val="clear" w:color="auto" w:fill="FFFFFF"/>
        </w:rPr>
        <w:t>:</w:t>
      </w:r>
    </w:p>
    <w:p w14:paraId="1C97DBCF" w14:textId="77777777" w:rsidR="006B7C67" w:rsidRDefault="006B7C67" w:rsidP="006B7C67">
      <w:pPr>
        <w:pStyle w:val="ListParagraph"/>
        <w:ind w:left="1080"/>
        <w:rPr>
          <w:rStyle w:val="contentpasted1"/>
          <w:rFonts w:eastAsia="Times New Roman" w:cstheme="minorHAnsi"/>
          <w:color w:val="000000"/>
          <w:shd w:val="clear" w:color="auto" w:fill="FFFFFF"/>
        </w:rPr>
      </w:pPr>
    </w:p>
    <w:p w14:paraId="58CF6B20" w14:textId="77D402BD" w:rsidR="006B7C67" w:rsidRDefault="006B7C67" w:rsidP="00871BD4">
      <w:pPr>
        <w:pStyle w:val="ListParagraph"/>
        <w:spacing w:after="120" w:line="240" w:lineRule="exact"/>
        <w:ind w:left="1080"/>
        <w:rPr>
          <w:rStyle w:val="contentpasted1"/>
          <w:rFonts w:eastAsia="Times New Roman" w:cstheme="minorHAnsi"/>
          <w:color w:val="000000"/>
          <w:shd w:val="clear" w:color="auto" w:fill="FFFFFF"/>
        </w:rPr>
      </w:pPr>
      <w:proofErr w:type="gramStart"/>
      <w:r w:rsidRPr="006B7C67">
        <w:rPr>
          <w:rStyle w:val="contentpasted1"/>
          <w:rFonts w:eastAsia="Times New Roman" w:cstheme="minorHAnsi"/>
          <w:color w:val="000000"/>
          <w:shd w:val="clear" w:color="auto" w:fill="FFFFFF"/>
        </w:rPr>
        <w:t>First priority</w:t>
      </w:r>
      <w:proofErr w:type="gramEnd"/>
      <w:r w:rsidRPr="006B7C67">
        <w:rPr>
          <w:rStyle w:val="contentpasted1"/>
          <w:rFonts w:eastAsia="Times New Roman" w:cstheme="minorHAnsi"/>
          <w:color w:val="000000"/>
          <w:shd w:val="clear" w:color="auto" w:fill="FFFFFF"/>
        </w:rPr>
        <w:t xml:space="preserve">. Qualified applicants who have not received university or college funding. </w:t>
      </w:r>
    </w:p>
    <w:p w14:paraId="31A5EA8E" w14:textId="77777777" w:rsidR="00871BD4" w:rsidRDefault="00871BD4" w:rsidP="00871BD4">
      <w:pPr>
        <w:pStyle w:val="ListParagraph"/>
        <w:spacing w:after="120" w:line="240" w:lineRule="exact"/>
        <w:ind w:left="1080"/>
        <w:rPr>
          <w:rStyle w:val="contentpasted1"/>
          <w:rFonts w:eastAsia="Times New Roman" w:cstheme="minorHAnsi"/>
          <w:color w:val="000000"/>
          <w:shd w:val="clear" w:color="auto" w:fill="FFFFFF"/>
        </w:rPr>
      </w:pPr>
    </w:p>
    <w:p w14:paraId="6681282A" w14:textId="77777777" w:rsidR="006B7C67" w:rsidRDefault="006B7C67" w:rsidP="00871BD4">
      <w:pPr>
        <w:pStyle w:val="ListParagraph"/>
        <w:spacing w:after="120" w:line="240" w:lineRule="exact"/>
        <w:ind w:left="1080"/>
        <w:rPr>
          <w:rStyle w:val="contentpasted1"/>
          <w:rFonts w:eastAsia="Times New Roman" w:cstheme="minorHAnsi"/>
          <w:color w:val="000000"/>
          <w:shd w:val="clear" w:color="auto" w:fill="FFFFFF"/>
        </w:rPr>
      </w:pPr>
      <w:r>
        <w:rPr>
          <w:rStyle w:val="contentpasted1"/>
          <w:rFonts w:eastAsia="Times New Roman" w:cstheme="minorHAnsi"/>
          <w:color w:val="000000"/>
          <w:shd w:val="clear" w:color="auto" w:fill="FFFFFF"/>
        </w:rPr>
        <w:t>Depending on availability of funds and number of applicants:</w:t>
      </w:r>
    </w:p>
    <w:p w14:paraId="7778FDFB" w14:textId="77777777" w:rsidR="006B7C67" w:rsidRDefault="006B7C67" w:rsidP="00871BD4">
      <w:pPr>
        <w:pStyle w:val="ListParagraph"/>
        <w:spacing w:after="120" w:line="240" w:lineRule="exact"/>
        <w:ind w:left="1080"/>
        <w:rPr>
          <w:rStyle w:val="contentpasted1"/>
          <w:rFonts w:eastAsia="Times New Roman" w:cstheme="minorHAnsi"/>
          <w:color w:val="000000"/>
          <w:shd w:val="clear" w:color="auto" w:fill="FFFFFF"/>
        </w:rPr>
      </w:pPr>
    </w:p>
    <w:p w14:paraId="60679C3F" w14:textId="3F07AC40" w:rsidR="006B7C67" w:rsidRPr="006B7C67" w:rsidRDefault="006B7C67" w:rsidP="00871BD4">
      <w:pPr>
        <w:pStyle w:val="ListParagraph"/>
        <w:spacing w:after="120" w:line="240" w:lineRule="exact"/>
        <w:ind w:left="1080"/>
        <w:rPr>
          <w:rStyle w:val="contentpasted1"/>
          <w:rFonts w:eastAsia="Times New Roman" w:cstheme="minorHAnsi"/>
          <w:color w:val="000000"/>
          <w:shd w:val="clear" w:color="auto" w:fill="FFFFFF"/>
        </w:rPr>
      </w:pPr>
      <w:r w:rsidRPr="006B7C67">
        <w:rPr>
          <w:rStyle w:val="contentpasted1"/>
          <w:rFonts w:eastAsia="Times New Roman" w:cstheme="minorHAnsi"/>
          <w:color w:val="000000"/>
          <w:shd w:val="clear" w:color="auto" w:fill="FFFFFF"/>
        </w:rPr>
        <w:t xml:space="preserve">Second priority. </w:t>
      </w:r>
      <w:r>
        <w:rPr>
          <w:rStyle w:val="contentpasted1"/>
          <w:rFonts w:eastAsia="Times New Roman" w:cstheme="minorHAnsi"/>
          <w:color w:val="000000"/>
          <w:shd w:val="clear" w:color="auto" w:fill="FFFFFF"/>
        </w:rPr>
        <w:t>S</w:t>
      </w:r>
      <w:r w:rsidRPr="006B7C67">
        <w:rPr>
          <w:rStyle w:val="contentpasted1"/>
          <w:rFonts w:eastAsia="Times New Roman" w:cstheme="minorHAnsi"/>
          <w:color w:val="000000"/>
          <w:shd w:val="clear" w:color="auto" w:fill="FFFFFF"/>
        </w:rPr>
        <w:t>tudents who have received half tuition funding for one semester from university, college, or department sources.</w:t>
      </w:r>
    </w:p>
    <w:p w14:paraId="43A2BB17" w14:textId="77777777" w:rsidR="006B7C67" w:rsidRDefault="006B7C67" w:rsidP="00871BD4">
      <w:pPr>
        <w:pStyle w:val="ListParagraph"/>
        <w:spacing w:after="120" w:line="240" w:lineRule="exact"/>
        <w:ind w:left="1080"/>
        <w:rPr>
          <w:rStyle w:val="contentpasted1"/>
          <w:rFonts w:eastAsia="Times New Roman" w:cstheme="minorHAnsi"/>
          <w:color w:val="000000"/>
          <w:shd w:val="clear" w:color="auto" w:fill="FFFFFF"/>
        </w:rPr>
      </w:pPr>
    </w:p>
    <w:p w14:paraId="72D6B6E8" w14:textId="6E2E0D08" w:rsidR="006B7C67" w:rsidRPr="006B7C67" w:rsidRDefault="006B7C67" w:rsidP="00871BD4">
      <w:pPr>
        <w:pStyle w:val="ListParagraph"/>
        <w:spacing w:after="120" w:line="240" w:lineRule="exact"/>
        <w:ind w:left="1080"/>
        <w:rPr>
          <w:rFonts w:eastAsia="Times New Roman" w:cstheme="minorHAnsi"/>
          <w:color w:val="000000"/>
          <w:shd w:val="clear" w:color="auto" w:fill="FFFFFF"/>
        </w:rPr>
      </w:pPr>
      <w:r w:rsidRPr="006B7C67">
        <w:rPr>
          <w:rStyle w:val="contentpasted1"/>
          <w:rFonts w:eastAsia="Times New Roman" w:cstheme="minorHAnsi"/>
          <w:color w:val="000000"/>
          <w:shd w:val="clear" w:color="auto" w:fill="FFFFFF"/>
        </w:rPr>
        <w:t>Third priority.</w:t>
      </w:r>
      <w:r>
        <w:rPr>
          <w:rStyle w:val="contentpasted1"/>
          <w:rFonts w:eastAsia="Times New Roman" w:cstheme="minorHAnsi"/>
          <w:color w:val="000000"/>
          <w:shd w:val="clear" w:color="auto" w:fill="FFFFFF"/>
        </w:rPr>
        <w:t xml:space="preserve"> S</w:t>
      </w:r>
      <w:r w:rsidRPr="006B7C67">
        <w:rPr>
          <w:rStyle w:val="contentpasted1"/>
          <w:rFonts w:eastAsia="Times New Roman" w:cstheme="minorHAnsi"/>
          <w:color w:val="000000"/>
          <w:shd w:val="clear" w:color="auto" w:fill="FFFFFF"/>
        </w:rPr>
        <w:t>tudents who have received half tuition funding for two semesters from university, college, or department sources.</w:t>
      </w:r>
    </w:p>
    <w:p w14:paraId="437F205B" w14:textId="77777777" w:rsidR="00931D78" w:rsidRDefault="00931D78" w:rsidP="00931D78">
      <w:pPr>
        <w:pStyle w:val="ListParagraph"/>
      </w:pPr>
    </w:p>
    <w:p w14:paraId="673A5296" w14:textId="11218570" w:rsidR="00931D78" w:rsidRDefault="008B3F62" w:rsidP="00A238E3">
      <w:pPr>
        <w:pStyle w:val="ListParagraph"/>
        <w:numPr>
          <w:ilvl w:val="0"/>
          <w:numId w:val="4"/>
        </w:numPr>
        <w:tabs>
          <w:tab w:val="left" w:pos="360"/>
          <w:tab w:val="left" w:pos="720"/>
          <w:tab w:val="left" w:pos="1080"/>
        </w:tabs>
        <w:spacing w:line="240" w:lineRule="auto"/>
        <w:jc w:val="both"/>
      </w:pPr>
      <w:r>
        <w:t>If you r</w:t>
      </w:r>
      <w:r w:rsidR="00931D78">
        <w:t>eceive a department scholarship</w:t>
      </w:r>
      <w:r>
        <w:t xml:space="preserve">, you must </w:t>
      </w:r>
      <w:r w:rsidR="00931D78">
        <w:t>submit a thank-you letter as instructed in the award letter before receiv</w:t>
      </w:r>
      <w:r>
        <w:t>ing</w:t>
      </w:r>
      <w:r w:rsidR="00931D78">
        <w:t xml:space="preserve"> scholarship funds.</w:t>
      </w:r>
    </w:p>
    <w:p w14:paraId="22596163" w14:textId="77777777" w:rsidR="00931D78" w:rsidRDefault="00931D78" w:rsidP="00931D78">
      <w:pPr>
        <w:pStyle w:val="ListParagraph"/>
      </w:pPr>
    </w:p>
    <w:p w14:paraId="69454AF4" w14:textId="3385BF90" w:rsidR="00A238E3" w:rsidRDefault="00931D78" w:rsidP="00A238E3">
      <w:pPr>
        <w:pStyle w:val="ListParagraph"/>
        <w:numPr>
          <w:ilvl w:val="0"/>
          <w:numId w:val="4"/>
        </w:numPr>
        <w:tabs>
          <w:tab w:val="left" w:pos="360"/>
          <w:tab w:val="left" w:pos="720"/>
          <w:tab w:val="left" w:pos="1080"/>
        </w:tabs>
        <w:spacing w:line="240" w:lineRule="auto"/>
        <w:jc w:val="both"/>
      </w:pPr>
      <w:r>
        <w:t xml:space="preserve">Scholarship funds will not be sent directly to </w:t>
      </w:r>
      <w:r w:rsidR="009357C2">
        <w:t>you</w:t>
      </w:r>
      <w:r>
        <w:t>. Scholarship funds will be available through the financial aid office. Scholarship funds can be used at</w:t>
      </w:r>
      <w:r w:rsidR="008B3F62">
        <w:t xml:space="preserve"> </w:t>
      </w:r>
      <w:proofErr w:type="spellStart"/>
      <w:r w:rsidR="008B3F62">
        <w:t>your</w:t>
      </w:r>
      <w:proofErr w:type="spellEnd"/>
      <w:r w:rsidR="008B3F62">
        <w:t xml:space="preserve"> discretion</w:t>
      </w:r>
      <w:r>
        <w:t>.</w:t>
      </w:r>
    </w:p>
    <w:p w14:paraId="52E7AAB2" w14:textId="77777777" w:rsidR="006B7C67" w:rsidRDefault="006B7C67" w:rsidP="006B7C67">
      <w:pPr>
        <w:pStyle w:val="ListParagraph"/>
      </w:pPr>
    </w:p>
    <w:p w14:paraId="6F9F5839" w14:textId="0F52C663" w:rsidR="00986228" w:rsidRDefault="008B3F62" w:rsidP="00986228">
      <w:pPr>
        <w:pStyle w:val="ListParagraph"/>
        <w:numPr>
          <w:ilvl w:val="0"/>
          <w:numId w:val="4"/>
        </w:numPr>
        <w:tabs>
          <w:tab w:val="left" w:pos="360"/>
          <w:tab w:val="left" w:pos="720"/>
          <w:tab w:val="left" w:pos="1080"/>
        </w:tabs>
        <w:spacing w:line="240" w:lineRule="auto"/>
        <w:jc w:val="both"/>
      </w:pPr>
      <w:bookmarkStart w:id="0" w:name="_Hlk161741202"/>
      <w:r>
        <w:t xml:space="preserve">If you </w:t>
      </w:r>
      <w:proofErr w:type="gramStart"/>
      <w:r>
        <w:t>w</w:t>
      </w:r>
      <w:r w:rsidR="00986228">
        <w:t>ill be</w:t>
      </w:r>
      <w:proofErr w:type="gramEnd"/>
      <w:r w:rsidR="00986228">
        <w:t xml:space="preserve"> serving a mission or serving in the military during the semester the scholarship is awarded</w:t>
      </w:r>
      <w:r>
        <w:t>, you</w:t>
      </w:r>
      <w:r w:rsidR="00986228">
        <w:t xml:space="preserve"> can request a deferment. No longer qualifying for a scholarship (Section 2.0) is not grounds for deferment. The request for a deferment must be submitted in writing </w:t>
      </w:r>
      <w:r w:rsidR="00986228" w:rsidRPr="00857B7B">
        <w:rPr>
          <w:u w:val="single"/>
        </w:rPr>
        <w:t>prior</w:t>
      </w:r>
      <w:r w:rsidR="00130CCA">
        <w:t xml:space="preserve"> </w:t>
      </w:r>
      <w:r w:rsidR="00986228">
        <w:t xml:space="preserve">to </w:t>
      </w:r>
      <w:r>
        <w:t xml:space="preserve">your </w:t>
      </w:r>
      <w:r w:rsidR="00986228">
        <w:t xml:space="preserve">leave and include the name of the scholarship received, the amount received, the semester (Fall or Winter) that the scholarship was to be awarded, the reason for deferment, and the anticipated semester </w:t>
      </w:r>
      <w:r w:rsidR="009357C2">
        <w:t>you</w:t>
      </w:r>
      <w:r w:rsidR="00986228">
        <w:t xml:space="preserve"> will return to Brigham Young University. Submit the letter to </w:t>
      </w:r>
      <w:r w:rsidR="00986228" w:rsidRPr="00857B7B">
        <w:t>pat_vehrs@byu.edu</w:t>
      </w:r>
      <w:r w:rsidR="00986228">
        <w:t xml:space="preserve">. Upon returning to Brigham Young University, </w:t>
      </w:r>
      <w:r w:rsidR="00130CCA">
        <w:t>submit a written r</w:t>
      </w:r>
      <w:r w:rsidR="00986228">
        <w:t>equest to reinstate the scholarship funds</w:t>
      </w:r>
      <w:r w:rsidR="00130CCA">
        <w:t xml:space="preserve">. Submit the letter to </w:t>
      </w:r>
      <w:r w:rsidR="00130CCA" w:rsidRPr="00857B7B">
        <w:t>pat_vehrs@byu.edu</w:t>
      </w:r>
      <w:r w:rsidR="00130CCA">
        <w:t>.</w:t>
      </w:r>
      <w:r w:rsidR="00986228">
        <w:t xml:space="preserve"> The scholarship funds will be deferred to either the Fall or Winter semester that </w:t>
      </w:r>
      <w:r>
        <w:t>you r</w:t>
      </w:r>
      <w:r w:rsidR="00986228">
        <w:t>eturn to Brigham Young University. If upon returning to Brigham Young University,</w:t>
      </w:r>
      <w:r w:rsidR="009357C2">
        <w:t xml:space="preserve"> you do </w:t>
      </w:r>
      <w:r w:rsidR="00986228">
        <w:t xml:space="preserve">not meet the criteria for the scholarship (Section 2.0), </w:t>
      </w:r>
      <w:r w:rsidR="009357C2">
        <w:t xml:space="preserve">you </w:t>
      </w:r>
      <w:r w:rsidR="00986228">
        <w:t xml:space="preserve">will lose the scholarship and cannot defer funding until </w:t>
      </w:r>
      <w:r w:rsidR="009357C2">
        <w:t xml:space="preserve">you </w:t>
      </w:r>
      <w:r w:rsidR="00986228">
        <w:t xml:space="preserve">do qualify for the scholarship. </w:t>
      </w:r>
      <w:r w:rsidR="009357C2">
        <w:t xml:space="preserve">You </w:t>
      </w:r>
      <w:r w:rsidR="00986228">
        <w:t xml:space="preserve">can reapply for a </w:t>
      </w:r>
      <w:proofErr w:type="gramStart"/>
      <w:r w:rsidR="00986228">
        <w:t>scholarship</w:t>
      </w:r>
      <w:proofErr w:type="gramEnd"/>
      <w:r w:rsidR="00986228">
        <w:t xml:space="preserve"> the following cycle. Funds from other scholarships will not be substituted if </w:t>
      </w:r>
      <w:r w:rsidR="009357C2">
        <w:t xml:space="preserve">you </w:t>
      </w:r>
      <w:r w:rsidR="00986228">
        <w:t>no longer qualif</w:t>
      </w:r>
      <w:r w:rsidR="009357C2">
        <w:t>y</w:t>
      </w:r>
      <w:r w:rsidR="00986228">
        <w:t xml:space="preserve"> for the scholarship originally awarded.</w:t>
      </w:r>
    </w:p>
    <w:bookmarkEnd w:id="0"/>
    <w:p w14:paraId="6121CEB4" w14:textId="4F086550" w:rsidR="006B7C67" w:rsidRDefault="006B7C67" w:rsidP="00986228">
      <w:pPr>
        <w:pStyle w:val="ListParagraph"/>
        <w:tabs>
          <w:tab w:val="left" w:pos="360"/>
          <w:tab w:val="left" w:pos="720"/>
          <w:tab w:val="left" w:pos="1080"/>
        </w:tabs>
        <w:spacing w:line="240" w:lineRule="auto"/>
        <w:jc w:val="both"/>
      </w:pPr>
    </w:p>
    <w:p w14:paraId="6257871F" w14:textId="5A0180CC" w:rsidR="006B7C67" w:rsidRDefault="009357C2" w:rsidP="006B7C67">
      <w:pPr>
        <w:pStyle w:val="ListParagraph"/>
        <w:numPr>
          <w:ilvl w:val="0"/>
          <w:numId w:val="4"/>
        </w:numPr>
        <w:tabs>
          <w:tab w:val="left" w:pos="360"/>
          <w:tab w:val="left" w:pos="720"/>
          <w:tab w:val="left" w:pos="1080"/>
        </w:tabs>
        <w:spacing w:line="240" w:lineRule="auto"/>
        <w:jc w:val="both"/>
      </w:pPr>
      <w:r>
        <w:t xml:space="preserve">If you </w:t>
      </w:r>
      <w:r w:rsidR="006B7C67">
        <w:t>no longer qualify for the scholarship (Section 2.0) during the semester for which it is awarded</w:t>
      </w:r>
      <w:r>
        <w:t>, you</w:t>
      </w:r>
      <w:r w:rsidR="006B7C67">
        <w:t xml:space="preserve"> will lose the availability of scholarship funds</w:t>
      </w:r>
      <w:r w:rsidR="00857B7B">
        <w:t xml:space="preserve"> and</w:t>
      </w:r>
      <w:r w:rsidR="006B7C67">
        <w:t xml:space="preserve"> cannot defer the</w:t>
      </w:r>
      <w:r>
        <w:t xml:space="preserve"> </w:t>
      </w:r>
      <w:r w:rsidR="006B7C67">
        <w:t>scholarship</w:t>
      </w:r>
      <w:r w:rsidR="00857B7B">
        <w:t xml:space="preserve">. </w:t>
      </w:r>
      <w:r>
        <w:t>You</w:t>
      </w:r>
      <w:r w:rsidR="00857B7B">
        <w:t xml:space="preserve"> can </w:t>
      </w:r>
      <w:r w:rsidR="006B7C67">
        <w:t xml:space="preserve">reapply for a </w:t>
      </w:r>
      <w:proofErr w:type="gramStart"/>
      <w:r w:rsidR="006B7C67">
        <w:t>scholarship</w:t>
      </w:r>
      <w:proofErr w:type="gramEnd"/>
      <w:r w:rsidR="006B7C67">
        <w:t xml:space="preserve"> the following cycle.</w:t>
      </w:r>
    </w:p>
    <w:p w14:paraId="35179AE0" w14:textId="77777777" w:rsidR="008B3F62" w:rsidRDefault="008B3F62">
      <w:pPr>
        <w:rPr>
          <w:sz w:val="36"/>
          <w:szCs w:val="36"/>
        </w:rPr>
      </w:pPr>
      <w:r>
        <w:rPr>
          <w:sz w:val="36"/>
          <w:szCs w:val="36"/>
        </w:rPr>
        <w:br w:type="page"/>
      </w:r>
    </w:p>
    <w:p w14:paraId="3C72BD73" w14:textId="7F88905F" w:rsidR="006205FD" w:rsidRPr="002B3CE2" w:rsidRDefault="002B3CE2" w:rsidP="00CD29D8">
      <w:pPr>
        <w:tabs>
          <w:tab w:val="left" w:pos="360"/>
          <w:tab w:val="left" w:pos="720"/>
          <w:tab w:val="left" w:pos="1080"/>
        </w:tabs>
        <w:spacing w:line="240" w:lineRule="auto"/>
        <w:ind w:left="720" w:hanging="720"/>
        <w:jc w:val="center"/>
        <w:rPr>
          <w:sz w:val="36"/>
          <w:szCs w:val="36"/>
        </w:rPr>
      </w:pPr>
      <w:r w:rsidRPr="002B3CE2">
        <w:rPr>
          <w:sz w:val="36"/>
          <w:szCs w:val="36"/>
        </w:rPr>
        <w:lastRenderedPageBreak/>
        <w:t>Application for a Departmental Scholarship</w:t>
      </w:r>
    </w:p>
    <w:p w14:paraId="26E91BFC" w14:textId="054F412F" w:rsidR="009357C2" w:rsidRDefault="002B3CE2" w:rsidP="002219AC">
      <w:pPr>
        <w:tabs>
          <w:tab w:val="left" w:pos="360"/>
          <w:tab w:val="left" w:pos="720"/>
          <w:tab w:val="left" w:pos="1080"/>
        </w:tabs>
        <w:spacing w:after="0" w:line="240" w:lineRule="auto"/>
        <w:ind w:left="720" w:hanging="720"/>
        <w:jc w:val="center"/>
        <w:rPr>
          <w:sz w:val="28"/>
          <w:szCs w:val="28"/>
        </w:rPr>
      </w:pPr>
      <w:r w:rsidRPr="002B3CE2">
        <w:rPr>
          <w:sz w:val="28"/>
          <w:szCs w:val="28"/>
        </w:rPr>
        <w:t xml:space="preserve">Fall </w:t>
      </w:r>
      <w:r w:rsidR="00A547E9">
        <w:rPr>
          <w:sz w:val="28"/>
          <w:szCs w:val="28"/>
        </w:rPr>
        <w:t>and Winter s</w:t>
      </w:r>
      <w:r w:rsidRPr="002B3CE2">
        <w:rPr>
          <w:sz w:val="28"/>
          <w:szCs w:val="28"/>
        </w:rPr>
        <w:t xml:space="preserve">emester </w:t>
      </w:r>
      <w:r w:rsidR="008B3F62">
        <w:rPr>
          <w:sz w:val="28"/>
          <w:szCs w:val="28"/>
        </w:rPr>
        <w:t>o</w:t>
      </w:r>
      <w:r w:rsidR="009357C2">
        <w:rPr>
          <w:sz w:val="28"/>
          <w:szCs w:val="28"/>
        </w:rPr>
        <w:t xml:space="preserve">f the </w:t>
      </w:r>
      <w:r w:rsidR="00A547E9">
        <w:rPr>
          <w:sz w:val="28"/>
          <w:szCs w:val="28"/>
        </w:rPr>
        <w:t xml:space="preserve">next academic </w:t>
      </w:r>
      <w:r w:rsidR="009357C2">
        <w:rPr>
          <w:sz w:val="28"/>
          <w:szCs w:val="28"/>
        </w:rPr>
        <w:t>year</w:t>
      </w:r>
    </w:p>
    <w:p w14:paraId="1A202CF6" w14:textId="3B5E2D61" w:rsidR="002B3CE2" w:rsidRDefault="002B3CE2" w:rsidP="002219AC">
      <w:pPr>
        <w:pBdr>
          <w:bottom w:val="single" w:sz="12" w:space="1" w:color="auto"/>
        </w:pBdr>
        <w:tabs>
          <w:tab w:val="left" w:pos="360"/>
          <w:tab w:val="left" w:pos="720"/>
          <w:tab w:val="left" w:pos="1080"/>
        </w:tabs>
        <w:spacing w:after="0" w:line="240" w:lineRule="auto"/>
        <w:ind w:left="720" w:hanging="720"/>
        <w:jc w:val="center"/>
        <w:rPr>
          <w:sz w:val="28"/>
          <w:szCs w:val="28"/>
        </w:rPr>
      </w:pPr>
      <w:r w:rsidRPr="00DE7480">
        <w:rPr>
          <w:color w:val="FF0000"/>
          <w:sz w:val="28"/>
          <w:szCs w:val="28"/>
        </w:rPr>
        <w:t xml:space="preserve">Due Date – </w:t>
      </w:r>
      <w:r w:rsidR="009D0276">
        <w:rPr>
          <w:color w:val="FF0000"/>
          <w:sz w:val="28"/>
          <w:szCs w:val="28"/>
        </w:rPr>
        <w:t>Feb</w:t>
      </w:r>
      <w:r w:rsidR="00502CB0">
        <w:rPr>
          <w:color w:val="FF0000"/>
          <w:sz w:val="28"/>
          <w:szCs w:val="28"/>
        </w:rPr>
        <w:t>ruary</w:t>
      </w:r>
      <w:r w:rsidR="009D0276">
        <w:rPr>
          <w:color w:val="FF0000"/>
          <w:sz w:val="28"/>
          <w:szCs w:val="28"/>
        </w:rPr>
        <w:t xml:space="preserve"> 1</w:t>
      </w:r>
    </w:p>
    <w:p w14:paraId="5F69A199" w14:textId="77777777" w:rsidR="006C1530" w:rsidRDefault="006C1530" w:rsidP="002B3CE2">
      <w:pPr>
        <w:pBdr>
          <w:bottom w:val="single" w:sz="12" w:space="1" w:color="auto"/>
        </w:pBdr>
        <w:tabs>
          <w:tab w:val="left" w:pos="360"/>
          <w:tab w:val="left" w:pos="720"/>
          <w:tab w:val="left" w:pos="1080"/>
        </w:tabs>
        <w:spacing w:line="240" w:lineRule="auto"/>
        <w:ind w:left="720" w:hanging="720"/>
        <w:jc w:val="center"/>
      </w:pPr>
    </w:p>
    <w:p w14:paraId="31249EDC" w14:textId="05AE15BF" w:rsidR="00F33695" w:rsidRDefault="009F5C4B" w:rsidP="00F33695">
      <w:pPr>
        <w:tabs>
          <w:tab w:val="left" w:pos="540"/>
          <w:tab w:val="left" w:pos="720"/>
          <w:tab w:val="left" w:pos="1080"/>
        </w:tabs>
        <w:spacing w:line="240" w:lineRule="auto"/>
        <w:jc w:val="both"/>
        <w:rPr>
          <w:bCs/>
          <w:iCs/>
        </w:rPr>
      </w:pPr>
      <w:r>
        <w:rPr>
          <w:b/>
          <w:i/>
        </w:rPr>
        <w:t>Complete the following information about yourself.</w:t>
      </w:r>
      <w:r w:rsidR="00F33695">
        <w:rPr>
          <w:b/>
          <w:i/>
        </w:rPr>
        <w:t xml:space="preserve"> Type </w:t>
      </w:r>
      <w:r w:rsidR="009357C2">
        <w:rPr>
          <w:b/>
          <w:i/>
        </w:rPr>
        <w:t>the</w:t>
      </w:r>
      <w:r w:rsidR="00F33695">
        <w:rPr>
          <w:b/>
          <w:i/>
        </w:rPr>
        <w:t xml:space="preserve"> information. Handwritten applications will not be considered.</w:t>
      </w:r>
    </w:p>
    <w:tbl>
      <w:tblPr>
        <w:tblStyle w:val="TableGrid"/>
        <w:tblW w:w="9360" w:type="dxa"/>
        <w:tblLook w:val="04A0" w:firstRow="1" w:lastRow="0" w:firstColumn="1" w:lastColumn="0" w:noHBand="0" w:noVBand="1"/>
      </w:tblPr>
      <w:tblGrid>
        <w:gridCol w:w="4163"/>
        <w:gridCol w:w="5197"/>
      </w:tblGrid>
      <w:tr w:rsidR="00F33695" w14:paraId="2D5AECC1" w14:textId="77777777" w:rsidTr="009357C2">
        <w:trPr>
          <w:trHeight w:val="432"/>
        </w:trPr>
        <w:tc>
          <w:tcPr>
            <w:tcW w:w="3600" w:type="dxa"/>
            <w:vAlign w:val="center"/>
          </w:tcPr>
          <w:p w14:paraId="78460914" w14:textId="480A9038" w:rsidR="00F33695" w:rsidRDefault="00F33695" w:rsidP="00F33695">
            <w:pPr>
              <w:tabs>
                <w:tab w:val="left" w:pos="360"/>
                <w:tab w:val="left" w:pos="720"/>
                <w:tab w:val="left" w:pos="1080"/>
              </w:tabs>
              <w:jc w:val="both"/>
              <w:rPr>
                <w:bCs/>
                <w:iCs/>
              </w:rPr>
            </w:pPr>
            <w:r>
              <w:t>Full Name</w:t>
            </w:r>
          </w:p>
        </w:tc>
        <w:tc>
          <w:tcPr>
            <w:tcW w:w="4495" w:type="dxa"/>
          </w:tcPr>
          <w:p w14:paraId="35021E8E" w14:textId="77777777" w:rsidR="00F33695" w:rsidRDefault="00F33695" w:rsidP="00F33695">
            <w:pPr>
              <w:tabs>
                <w:tab w:val="left" w:pos="360"/>
                <w:tab w:val="left" w:pos="720"/>
                <w:tab w:val="left" w:pos="1080"/>
              </w:tabs>
              <w:jc w:val="both"/>
              <w:rPr>
                <w:bCs/>
                <w:iCs/>
              </w:rPr>
            </w:pPr>
          </w:p>
        </w:tc>
      </w:tr>
      <w:tr w:rsidR="00F33695" w14:paraId="7B79008A" w14:textId="77777777" w:rsidTr="009357C2">
        <w:trPr>
          <w:trHeight w:val="432"/>
        </w:trPr>
        <w:tc>
          <w:tcPr>
            <w:tcW w:w="3600" w:type="dxa"/>
            <w:vAlign w:val="center"/>
          </w:tcPr>
          <w:p w14:paraId="26E3E9F3" w14:textId="584B8E08" w:rsidR="00F33695" w:rsidRDefault="00F33695" w:rsidP="00F33695">
            <w:pPr>
              <w:tabs>
                <w:tab w:val="left" w:pos="360"/>
                <w:tab w:val="left" w:pos="720"/>
                <w:tab w:val="left" w:pos="1080"/>
              </w:tabs>
              <w:jc w:val="both"/>
              <w:rPr>
                <w:bCs/>
                <w:iCs/>
              </w:rPr>
            </w:pPr>
            <w:r>
              <w:t>Current Street Address</w:t>
            </w:r>
          </w:p>
        </w:tc>
        <w:tc>
          <w:tcPr>
            <w:tcW w:w="4495" w:type="dxa"/>
          </w:tcPr>
          <w:p w14:paraId="78309960" w14:textId="77777777" w:rsidR="00F33695" w:rsidRDefault="00F33695" w:rsidP="00F33695">
            <w:pPr>
              <w:tabs>
                <w:tab w:val="left" w:pos="360"/>
                <w:tab w:val="left" w:pos="720"/>
                <w:tab w:val="left" w:pos="1080"/>
              </w:tabs>
              <w:jc w:val="both"/>
              <w:rPr>
                <w:bCs/>
                <w:iCs/>
              </w:rPr>
            </w:pPr>
          </w:p>
        </w:tc>
      </w:tr>
      <w:tr w:rsidR="00F33695" w14:paraId="1E87FADA" w14:textId="77777777" w:rsidTr="009357C2">
        <w:trPr>
          <w:trHeight w:val="432"/>
        </w:trPr>
        <w:tc>
          <w:tcPr>
            <w:tcW w:w="3600" w:type="dxa"/>
            <w:vAlign w:val="center"/>
          </w:tcPr>
          <w:p w14:paraId="6E735C2A" w14:textId="6594B301" w:rsidR="00F33695" w:rsidRDefault="00F33695" w:rsidP="00F33695">
            <w:pPr>
              <w:tabs>
                <w:tab w:val="left" w:pos="360"/>
                <w:tab w:val="left" w:pos="720"/>
                <w:tab w:val="left" w:pos="1080"/>
              </w:tabs>
              <w:jc w:val="both"/>
              <w:rPr>
                <w:bCs/>
                <w:iCs/>
              </w:rPr>
            </w:pPr>
            <w:r>
              <w:t>City, State Zip</w:t>
            </w:r>
          </w:p>
        </w:tc>
        <w:tc>
          <w:tcPr>
            <w:tcW w:w="4495" w:type="dxa"/>
          </w:tcPr>
          <w:p w14:paraId="3EF6D64C" w14:textId="77777777" w:rsidR="00F33695" w:rsidRDefault="00F33695" w:rsidP="00F33695">
            <w:pPr>
              <w:tabs>
                <w:tab w:val="left" w:pos="360"/>
                <w:tab w:val="left" w:pos="720"/>
                <w:tab w:val="left" w:pos="1080"/>
              </w:tabs>
              <w:jc w:val="both"/>
              <w:rPr>
                <w:bCs/>
                <w:iCs/>
              </w:rPr>
            </w:pPr>
          </w:p>
        </w:tc>
      </w:tr>
      <w:tr w:rsidR="00F33695" w14:paraId="34AD7B3A" w14:textId="77777777" w:rsidTr="009357C2">
        <w:trPr>
          <w:trHeight w:val="432"/>
        </w:trPr>
        <w:tc>
          <w:tcPr>
            <w:tcW w:w="3600" w:type="dxa"/>
            <w:vAlign w:val="center"/>
          </w:tcPr>
          <w:p w14:paraId="52B13EFE" w14:textId="174F81A2" w:rsidR="00F33695" w:rsidRDefault="00A547E9" w:rsidP="00F33695">
            <w:pPr>
              <w:tabs>
                <w:tab w:val="left" w:pos="360"/>
                <w:tab w:val="left" w:pos="720"/>
                <w:tab w:val="left" w:pos="1080"/>
              </w:tabs>
              <w:jc w:val="both"/>
              <w:rPr>
                <w:bCs/>
                <w:iCs/>
              </w:rPr>
            </w:pPr>
            <w:r>
              <w:t xml:space="preserve">BYU </w:t>
            </w:r>
            <w:r w:rsidR="00F33695">
              <w:t>Email Address</w:t>
            </w:r>
          </w:p>
        </w:tc>
        <w:tc>
          <w:tcPr>
            <w:tcW w:w="4495" w:type="dxa"/>
          </w:tcPr>
          <w:p w14:paraId="1AD6920B" w14:textId="77777777" w:rsidR="00F33695" w:rsidRDefault="00F33695" w:rsidP="00F33695">
            <w:pPr>
              <w:tabs>
                <w:tab w:val="left" w:pos="360"/>
                <w:tab w:val="left" w:pos="720"/>
                <w:tab w:val="left" w:pos="1080"/>
              </w:tabs>
              <w:jc w:val="both"/>
              <w:rPr>
                <w:bCs/>
                <w:iCs/>
              </w:rPr>
            </w:pPr>
          </w:p>
        </w:tc>
      </w:tr>
      <w:tr w:rsidR="00F33695" w14:paraId="11810565" w14:textId="77777777" w:rsidTr="009357C2">
        <w:trPr>
          <w:trHeight w:val="432"/>
        </w:trPr>
        <w:tc>
          <w:tcPr>
            <w:tcW w:w="3600" w:type="dxa"/>
            <w:vAlign w:val="center"/>
          </w:tcPr>
          <w:p w14:paraId="19214D55" w14:textId="74E01A1C" w:rsidR="00F33695" w:rsidRDefault="00F33695" w:rsidP="00F33695">
            <w:pPr>
              <w:tabs>
                <w:tab w:val="left" w:pos="360"/>
                <w:tab w:val="left" w:pos="720"/>
                <w:tab w:val="left" w:pos="1080"/>
              </w:tabs>
              <w:jc w:val="both"/>
              <w:rPr>
                <w:bCs/>
                <w:iCs/>
              </w:rPr>
            </w:pPr>
            <w:r>
              <w:t>BYU Student ID Number</w:t>
            </w:r>
          </w:p>
        </w:tc>
        <w:tc>
          <w:tcPr>
            <w:tcW w:w="4495" w:type="dxa"/>
          </w:tcPr>
          <w:p w14:paraId="55E01B38" w14:textId="77777777" w:rsidR="00F33695" w:rsidRDefault="00F33695" w:rsidP="00F33695">
            <w:pPr>
              <w:tabs>
                <w:tab w:val="left" w:pos="360"/>
                <w:tab w:val="left" w:pos="720"/>
                <w:tab w:val="left" w:pos="1080"/>
              </w:tabs>
              <w:jc w:val="both"/>
              <w:rPr>
                <w:bCs/>
                <w:iCs/>
              </w:rPr>
            </w:pPr>
          </w:p>
        </w:tc>
      </w:tr>
      <w:tr w:rsidR="00F33695" w14:paraId="3ABBA06E" w14:textId="77777777" w:rsidTr="009357C2">
        <w:trPr>
          <w:trHeight w:val="432"/>
        </w:trPr>
        <w:tc>
          <w:tcPr>
            <w:tcW w:w="3600" w:type="dxa"/>
            <w:vAlign w:val="center"/>
          </w:tcPr>
          <w:p w14:paraId="0212AA67" w14:textId="54569D54" w:rsidR="00F33695" w:rsidRDefault="00F33695" w:rsidP="00F33695">
            <w:pPr>
              <w:tabs>
                <w:tab w:val="left" w:pos="360"/>
                <w:tab w:val="left" w:pos="720"/>
                <w:tab w:val="left" w:pos="1080"/>
              </w:tabs>
              <w:jc w:val="both"/>
              <w:rPr>
                <w:bCs/>
                <w:iCs/>
              </w:rPr>
            </w:pPr>
            <w:r>
              <w:t>BYU Net ID</w:t>
            </w:r>
          </w:p>
        </w:tc>
        <w:tc>
          <w:tcPr>
            <w:tcW w:w="4495" w:type="dxa"/>
          </w:tcPr>
          <w:p w14:paraId="4F599526" w14:textId="77777777" w:rsidR="00F33695" w:rsidRDefault="00F33695" w:rsidP="00F33695">
            <w:pPr>
              <w:tabs>
                <w:tab w:val="left" w:pos="360"/>
                <w:tab w:val="left" w:pos="720"/>
                <w:tab w:val="left" w:pos="1080"/>
              </w:tabs>
              <w:jc w:val="both"/>
              <w:rPr>
                <w:bCs/>
                <w:iCs/>
              </w:rPr>
            </w:pPr>
          </w:p>
        </w:tc>
      </w:tr>
      <w:tr w:rsidR="00F33695" w14:paraId="092071C7" w14:textId="77777777" w:rsidTr="009357C2">
        <w:trPr>
          <w:trHeight w:val="432"/>
        </w:trPr>
        <w:tc>
          <w:tcPr>
            <w:tcW w:w="3600" w:type="dxa"/>
            <w:vAlign w:val="center"/>
          </w:tcPr>
          <w:p w14:paraId="5DBA0C97" w14:textId="5D4249B6" w:rsidR="00F33695" w:rsidRDefault="00F33695" w:rsidP="00F33695">
            <w:pPr>
              <w:tabs>
                <w:tab w:val="left" w:pos="360"/>
                <w:tab w:val="left" w:pos="720"/>
                <w:tab w:val="left" w:pos="1080"/>
              </w:tabs>
              <w:jc w:val="both"/>
              <w:rPr>
                <w:bCs/>
                <w:iCs/>
              </w:rPr>
            </w:pPr>
            <w:r>
              <w:t>Credit Hours Completed at BYU</w:t>
            </w:r>
          </w:p>
        </w:tc>
        <w:tc>
          <w:tcPr>
            <w:tcW w:w="4495" w:type="dxa"/>
          </w:tcPr>
          <w:p w14:paraId="52EA7F3F" w14:textId="77777777" w:rsidR="00F33695" w:rsidRDefault="00F33695" w:rsidP="00F33695">
            <w:pPr>
              <w:tabs>
                <w:tab w:val="left" w:pos="360"/>
                <w:tab w:val="left" w:pos="720"/>
                <w:tab w:val="left" w:pos="1080"/>
              </w:tabs>
              <w:jc w:val="both"/>
              <w:rPr>
                <w:bCs/>
                <w:iCs/>
              </w:rPr>
            </w:pPr>
          </w:p>
        </w:tc>
      </w:tr>
      <w:tr w:rsidR="00F33695" w14:paraId="09620418" w14:textId="77777777" w:rsidTr="009357C2">
        <w:trPr>
          <w:trHeight w:val="432"/>
        </w:trPr>
        <w:tc>
          <w:tcPr>
            <w:tcW w:w="3600" w:type="dxa"/>
            <w:vAlign w:val="center"/>
          </w:tcPr>
          <w:p w14:paraId="0CCB8508" w14:textId="1DB42F57" w:rsidR="00F33695" w:rsidRDefault="00F33695" w:rsidP="00F33695">
            <w:pPr>
              <w:tabs>
                <w:tab w:val="left" w:pos="360"/>
                <w:tab w:val="left" w:pos="720"/>
                <w:tab w:val="left" w:pos="1080"/>
              </w:tabs>
              <w:jc w:val="both"/>
            </w:pPr>
            <w:r>
              <w:t>Semesters Completed at BYU</w:t>
            </w:r>
          </w:p>
        </w:tc>
        <w:tc>
          <w:tcPr>
            <w:tcW w:w="4495" w:type="dxa"/>
          </w:tcPr>
          <w:p w14:paraId="76BB4564" w14:textId="77777777" w:rsidR="00F33695" w:rsidRDefault="00F33695" w:rsidP="00F33695">
            <w:pPr>
              <w:tabs>
                <w:tab w:val="left" w:pos="360"/>
                <w:tab w:val="left" w:pos="720"/>
                <w:tab w:val="left" w:pos="1080"/>
              </w:tabs>
              <w:jc w:val="both"/>
              <w:rPr>
                <w:bCs/>
                <w:iCs/>
              </w:rPr>
            </w:pPr>
          </w:p>
        </w:tc>
      </w:tr>
      <w:tr w:rsidR="00F33695" w14:paraId="33EF9B2F" w14:textId="77777777" w:rsidTr="009357C2">
        <w:trPr>
          <w:trHeight w:val="432"/>
        </w:trPr>
        <w:tc>
          <w:tcPr>
            <w:tcW w:w="3600" w:type="dxa"/>
            <w:vAlign w:val="center"/>
          </w:tcPr>
          <w:p w14:paraId="24BC724F" w14:textId="11D21C9A" w:rsidR="00F33695" w:rsidRDefault="00F33695" w:rsidP="00F33695">
            <w:pPr>
              <w:tabs>
                <w:tab w:val="left" w:pos="360"/>
                <w:tab w:val="left" w:pos="720"/>
                <w:tab w:val="left" w:pos="1080"/>
              </w:tabs>
              <w:jc w:val="both"/>
              <w:rPr>
                <w:bCs/>
                <w:iCs/>
              </w:rPr>
            </w:pPr>
            <w:r>
              <w:t xml:space="preserve">Current Overall </w:t>
            </w:r>
            <w:r w:rsidR="00762302">
              <w:t xml:space="preserve">BYU </w:t>
            </w:r>
            <w:r>
              <w:t>GPA</w:t>
            </w:r>
          </w:p>
        </w:tc>
        <w:tc>
          <w:tcPr>
            <w:tcW w:w="4495" w:type="dxa"/>
          </w:tcPr>
          <w:p w14:paraId="33ED5C02" w14:textId="77777777" w:rsidR="00F33695" w:rsidRDefault="00F33695" w:rsidP="00F33695">
            <w:pPr>
              <w:tabs>
                <w:tab w:val="left" w:pos="360"/>
                <w:tab w:val="left" w:pos="720"/>
                <w:tab w:val="left" w:pos="1080"/>
              </w:tabs>
              <w:jc w:val="both"/>
              <w:rPr>
                <w:bCs/>
                <w:iCs/>
              </w:rPr>
            </w:pPr>
          </w:p>
        </w:tc>
      </w:tr>
      <w:tr w:rsidR="00F33695" w14:paraId="73CD68CF" w14:textId="77777777" w:rsidTr="009357C2">
        <w:trPr>
          <w:trHeight w:val="432"/>
        </w:trPr>
        <w:tc>
          <w:tcPr>
            <w:tcW w:w="3600" w:type="dxa"/>
            <w:vAlign w:val="center"/>
          </w:tcPr>
          <w:p w14:paraId="4A7ECA02" w14:textId="660AFB36" w:rsidR="00F33695" w:rsidRDefault="00F33695" w:rsidP="00F33695">
            <w:pPr>
              <w:tabs>
                <w:tab w:val="left" w:pos="360"/>
                <w:tab w:val="left" w:pos="720"/>
                <w:tab w:val="left" w:pos="1080"/>
              </w:tabs>
              <w:jc w:val="both"/>
            </w:pPr>
            <w:r w:rsidRPr="00F87E14">
              <w:t xml:space="preserve">Anticipated </w:t>
            </w:r>
            <w:r w:rsidR="00762302">
              <w:t xml:space="preserve">BYU </w:t>
            </w:r>
            <w:r w:rsidRPr="00F87E14">
              <w:t xml:space="preserve">Graduation </w:t>
            </w:r>
            <w:r w:rsidR="009357C2">
              <w:t>Semester/Year</w:t>
            </w:r>
          </w:p>
        </w:tc>
        <w:tc>
          <w:tcPr>
            <w:tcW w:w="4495" w:type="dxa"/>
          </w:tcPr>
          <w:p w14:paraId="318C70BA" w14:textId="77777777" w:rsidR="00F33695" w:rsidRDefault="00F33695" w:rsidP="00F33695">
            <w:pPr>
              <w:tabs>
                <w:tab w:val="left" w:pos="360"/>
                <w:tab w:val="left" w:pos="720"/>
                <w:tab w:val="left" w:pos="1080"/>
              </w:tabs>
              <w:jc w:val="both"/>
              <w:rPr>
                <w:bCs/>
                <w:iCs/>
              </w:rPr>
            </w:pPr>
          </w:p>
        </w:tc>
      </w:tr>
    </w:tbl>
    <w:p w14:paraId="50D9374E" w14:textId="77777777" w:rsidR="00F33695" w:rsidRDefault="00F33695" w:rsidP="00A01120">
      <w:pPr>
        <w:tabs>
          <w:tab w:val="left" w:pos="360"/>
          <w:tab w:val="left" w:pos="720"/>
          <w:tab w:val="left" w:pos="1080"/>
        </w:tabs>
        <w:spacing w:line="240" w:lineRule="auto"/>
        <w:jc w:val="both"/>
        <w:rPr>
          <w:b/>
          <w:i/>
        </w:rPr>
      </w:pPr>
    </w:p>
    <w:p w14:paraId="2C251BD6" w14:textId="2A04F844" w:rsidR="00DE7480" w:rsidRDefault="006B663A" w:rsidP="00762302">
      <w:pPr>
        <w:tabs>
          <w:tab w:val="left" w:pos="360"/>
          <w:tab w:val="left" w:pos="720"/>
          <w:tab w:val="left" w:pos="1080"/>
        </w:tabs>
        <w:spacing w:line="240" w:lineRule="auto"/>
        <w:jc w:val="both"/>
      </w:pPr>
      <w:r w:rsidRPr="001C7FA0">
        <w:rPr>
          <w:b/>
          <w:i/>
        </w:rPr>
        <w:t>What is your</w:t>
      </w:r>
      <w:r w:rsidR="00F33695">
        <w:rPr>
          <w:b/>
          <w:i/>
        </w:rPr>
        <w:t xml:space="preserve"> </w:t>
      </w:r>
      <w:r w:rsidRPr="001C7FA0">
        <w:rPr>
          <w:b/>
          <w:i/>
        </w:rPr>
        <w:t>major?</w:t>
      </w:r>
      <w:r w:rsidR="00DE7480">
        <w:rPr>
          <w:b/>
          <w:i/>
        </w:rPr>
        <w:t xml:space="preserve"> </w:t>
      </w:r>
    </w:p>
    <w:p w14:paraId="26A9AC46" w14:textId="4E4C647F" w:rsidR="00DE7480" w:rsidRDefault="00A238E3" w:rsidP="00DE7480">
      <w:pPr>
        <w:tabs>
          <w:tab w:val="left" w:pos="360"/>
          <w:tab w:val="left" w:pos="720"/>
          <w:tab w:val="left" w:pos="1080"/>
        </w:tabs>
        <w:spacing w:after="0" w:line="240" w:lineRule="auto"/>
        <w:jc w:val="both"/>
      </w:pPr>
      <w:r>
        <w:t>____</w:t>
      </w:r>
      <w:r w:rsidR="00DE7480">
        <w:tab/>
        <w:t xml:space="preserve">Exercise and Wellness </w:t>
      </w:r>
    </w:p>
    <w:p w14:paraId="5642B080" w14:textId="7EB3732F" w:rsidR="00DE7480" w:rsidRDefault="00A238E3" w:rsidP="00E723A5">
      <w:pPr>
        <w:tabs>
          <w:tab w:val="left" w:pos="360"/>
          <w:tab w:val="left" w:pos="720"/>
          <w:tab w:val="left" w:pos="1080"/>
        </w:tabs>
        <w:spacing w:after="0" w:line="240" w:lineRule="auto"/>
        <w:jc w:val="both"/>
      </w:pPr>
      <w:r>
        <w:t>____</w:t>
      </w:r>
      <w:r w:rsidR="00DE7480">
        <w:tab/>
        <w:t>Exercise Sciences</w:t>
      </w:r>
    </w:p>
    <w:p w14:paraId="3CAFD3AB" w14:textId="77777777" w:rsidR="00AF637B" w:rsidRDefault="00AF637B" w:rsidP="006B663A">
      <w:pPr>
        <w:tabs>
          <w:tab w:val="left" w:pos="360"/>
          <w:tab w:val="left" w:pos="720"/>
          <w:tab w:val="left" w:pos="1080"/>
        </w:tabs>
        <w:spacing w:line="240" w:lineRule="auto"/>
        <w:jc w:val="both"/>
        <w:rPr>
          <w:b/>
          <w:i/>
        </w:rPr>
      </w:pPr>
    </w:p>
    <w:p w14:paraId="577A0BBF" w14:textId="729AEE2B" w:rsidR="006B663A" w:rsidRDefault="004411D7" w:rsidP="006B663A">
      <w:pPr>
        <w:tabs>
          <w:tab w:val="left" w:pos="360"/>
          <w:tab w:val="left" w:pos="720"/>
          <w:tab w:val="left" w:pos="1080"/>
        </w:tabs>
        <w:spacing w:line="240" w:lineRule="auto"/>
        <w:jc w:val="both"/>
        <w:rPr>
          <w:b/>
          <w:i/>
        </w:rPr>
      </w:pPr>
      <w:r>
        <w:rPr>
          <w:b/>
          <w:i/>
        </w:rPr>
        <w:t xml:space="preserve">For which of the following scholarships are you </w:t>
      </w:r>
      <w:proofErr w:type="gramStart"/>
      <w:r>
        <w:rPr>
          <w:b/>
          <w:i/>
        </w:rPr>
        <w:t>applying</w:t>
      </w:r>
      <w:proofErr w:type="gramEnd"/>
      <w:r>
        <w:rPr>
          <w:b/>
          <w:i/>
        </w:rPr>
        <w:t xml:space="preserve">? </w:t>
      </w:r>
      <w:r w:rsidR="00037B23">
        <w:rPr>
          <w:b/>
          <w:i/>
        </w:rPr>
        <w:t>If you meet the minimum qualifications and the scholarship-specific qualifications describe</w:t>
      </w:r>
      <w:r w:rsidR="00871BD4">
        <w:rPr>
          <w:b/>
          <w:i/>
        </w:rPr>
        <w:t>d</w:t>
      </w:r>
      <w:r w:rsidR="00037B23">
        <w:rPr>
          <w:b/>
          <w:i/>
        </w:rPr>
        <w:t xml:space="preserve"> above, y</w:t>
      </w:r>
      <w:r>
        <w:rPr>
          <w:b/>
          <w:i/>
        </w:rPr>
        <w:t>ou may apply for more than one scholarship.</w:t>
      </w:r>
      <w:r w:rsidR="0091296B">
        <w:rPr>
          <w:b/>
          <w:i/>
        </w:rPr>
        <w:t xml:space="preserve"> </w:t>
      </w:r>
      <w:r>
        <w:rPr>
          <w:b/>
          <w:i/>
        </w:rPr>
        <w:t xml:space="preserve"> </w:t>
      </w:r>
    </w:p>
    <w:p w14:paraId="002171C9" w14:textId="05361109" w:rsidR="009258B8" w:rsidRDefault="00A238E3" w:rsidP="009258B8">
      <w:pPr>
        <w:tabs>
          <w:tab w:val="left" w:pos="360"/>
          <w:tab w:val="left" w:pos="720"/>
          <w:tab w:val="left" w:pos="1080"/>
        </w:tabs>
        <w:spacing w:after="0" w:line="240" w:lineRule="auto"/>
        <w:jc w:val="both"/>
      </w:pPr>
      <w:r>
        <w:t>____</w:t>
      </w:r>
      <w:r w:rsidR="009258B8">
        <w:tab/>
      </w:r>
      <w:r w:rsidR="006B663A">
        <w:t>Charles J Hart Memorial Scholarship</w:t>
      </w:r>
    </w:p>
    <w:p w14:paraId="1E16E5DE" w14:textId="117079C0" w:rsidR="009258B8" w:rsidRDefault="00A238E3" w:rsidP="009258B8">
      <w:pPr>
        <w:tabs>
          <w:tab w:val="left" w:pos="360"/>
          <w:tab w:val="left" w:pos="720"/>
          <w:tab w:val="left" w:pos="1080"/>
        </w:tabs>
        <w:spacing w:after="0" w:line="240" w:lineRule="auto"/>
        <w:jc w:val="both"/>
      </w:pPr>
      <w:r>
        <w:t>____</w:t>
      </w:r>
      <w:r w:rsidR="009258B8">
        <w:tab/>
      </w:r>
      <w:r w:rsidR="006B663A">
        <w:t>Douglas C. and Joy W. Heiner Scholarship</w:t>
      </w:r>
    </w:p>
    <w:p w14:paraId="6F7D31D1" w14:textId="44539955" w:rsidR="005D0DA7" w:rsidRDefault="00A238E3" w:rsidP="006B663A">
      <w:pPr>
        <w:tabs>
          <w:tab w:val="left" w:pos="360"/>
          <w:tab w:val="left" w:pos="720"/>
          <w:tab w:val="left" w:pos="1080"/>
        </w:tabs>
        <w:spacing w:line="240" w:lineRule="auto"/>
        <w:jc w:val="both"/>
      </w:pPr>
      <w:r>
        <w:t>____</w:t>
      </w:r>
      <w:r w:rsidR="009258B8">
        <w:tab/>
      </w:r>
      <w:r w:rsidR="006B663A">
        <w:t xml:space="preserve">A. Garth and Geraldine R. Fisher Scholarship </w:t>
      </w:r>
    </w:p>
    <w:p w14:paraId="30ED01AF" w14:textId="77777777" w:rsidR="009A4378" w:rsidRDefault="009A4378" w:rsidP="009A4378">
      <w:pPr>
        <w:spacing w:after="0"/>
      </w:pPr>
    </w:p>
    <w:p w14:paraId="0F6659A3" w14:textId="77777777" w:rsidR="005D0DA7" w:rsidRDefault="009A4378" w:rsidP="009A4378">
      <w:pPr>
        <w:spacing w:after="0"/>
      </w:pPr>
      <w:r>
        <w:t xml:space="preserve">Signature: </w:t>
      </w:r>
      <w:r w:rsidR="005D0DA7">
        <w:t>_______________________________________________________</w:t>
      </w:r>
      <w:r w:rsidR="002D2BC4">
        <w:tab/>
      </w:r>
      <w:r w:rsidR="005D0DA7">
        <w:t>Date</w:t>
      </w:r>
      <w:r>
        <w:t>: ______________</w:t>
      </w:r>
    </w:p>
    <w:p w14:paraId="76C4807A" w14:textId="35040D61" w:rsidR="002F6601" w:rsidRDefault="00CD29D8" w:rsidP="00A238E3">
      <w:r>
        <w:rPr>
          <w:noProof/>
        </w:rPr>
        <mc:AlternateContent>
          <mc:Choice Requires="wps">
            <w:drawing>
              <wp:anchor distT="45720" distB="45720" distL="114300" distR="114300" simplePos="0" relativeHeight="251659264" behindDoc="0" locked="0" layoutInCell="1" allowOverlap="1" wp14:anchorId="1583C08E" wp14:editId="62E7471B">
                <wp:simplePos x="0" y="0"/>
                <wp:positionH relativeFrom="margin">
                  <wp:align>right</wp:align>
                </wp:positionH>
                <wp:positionV relativeFrom="paragraph">
                  <wp:posOffset>851535</wp:posOffset>
                </wp:positionV>
                <wp:extent cx="5924550" cy="96202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0" cy="962025"/>
                        </a:xfrm>
                        <a:prstGeom prst="rect">
                          <a:avLst/>
                        </a:prstGeom>
                        <a:solidFill>
                          <a:srgbClr val="FFFFFF"/>
                        </a:solidFill>
                        <a:ln w="9525">
                          <a:solidFill>
                            <a:srgbClr val="000000"/>
                          </a:solidFill>
                          <a:miter lim="800000"/>
                          <a:headEnd/>
                          <a:tailEnd/>
                        </a:ln>
                      </wps:spPr>
                      <wps:txbx>
                        <w:txbxContent>
                          <w:p w14:paraId="047DAC09" w14:textId="0F7B5A91" w:rsidR="00CD29D8" w:rsidRDefault="00CD29D8" w:rsidP="00CD29D8">
                            <w:r>
                              <w:t xml:space="preserve">After completing this form, </w:t>
                            </w:r>
                            <w:r w:rsidR="0032342D" w:rsidRPr="00871BD4">
                              <w:t>please</w:t>
                            </w:r>
                            <w:r w:rsidR="0032342D">
                              <w:t xml:space="preserve"> </w:t>
                            </w:r>
                            <w:r>
                              <w:t>turn it in to the Department of EXSC in 106 SFH. Ask that it be given to the Scholarship Committee Chair, Dr. Pat Vehrs.</w:t>
                            </w:r>
                          </w:p>
                          <w:p w14:paraId="2501F819" w14:textId="4E621885" w:rsidR="00CD29D8" w:rsidRDefault="00CD29D8" w:rsidP="00CD29D8">
                            <w:r>
                              <w:t>You will only be considered for a department scholarship if you complete and submit a</w:t>
                            </w:r>
                            <w:r w:rsidR="00F33695">
                              <w:t xml:space="preserve"> completed </w:t>
                            </w:r>
                            <w:r>
                              <w:t xml:space="preserve">application for </w:t>
                            </w:r>
                            <w:r w:rsidRPr="00F87E14">
                              <w:t xml:space="preserve">university </w:t>
                            </w:r>
                            <w:r w:rsidR="007C4A93" w:rsidRPr="00F87E14">
                              <w:t xml:space="preserve">and college </w:t>
                            </w:r>
                            <w:proofErr w:type="gramStart"/>
                            <w:r w:rsidRPr="00F87E14">
                              <w:t>scholarship</w:t>
                            </w:r>
                            <w:r w:rsidR="009357C2">
                              <w:t>s</w:t>
                            </w:r>
                            <w:r w:rsidR="00130CCA">
                              <w:t>,</w:t>
                            </w:r>
                            <w:r>
                              <w:t xml:space="preserve"> and</w:t>
                            </w:r>
                            <w:proofErr w:type="gramEnd"/>
                            <w:r>
                              <w:t xml:space="preserve"> submit this form (</w:t>
                            </w:r>
                            <w:r w:rsidR="006B7C67">
                              <w:rPr>
                                <w:i/>
                                <w:iCs/>
                              </w:rPr>
                              <w:t>Sections 2.0 and 3.0)</w:t>
                            </w:r>
                            <w:r w:rsidR="00DA651A">
                              <w:rPr>
                                <w:i/>
                                <w:iC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83C08E" id="_x0000_t202" coordsize="21600,21600" o:spt="202" path="m,l,21600r21600,l21600,xe">
                <v:stroke joinstyle="miter"/>
                <v:path gradientshapeok="t" o:connecttype="rect"/>
              </v:shapetype>
              <v:shape id="Text Box 2" o:spid="_x0000_s1026" type="#_x0000_t202" style="position:absolute;margin-left:415.3pt;margin-top:67.05pt;width:466.5pt;height:75.7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">
                <v:textbox>
                  <w:txbxContent>
                    <w:p w14:paraId="047DAC09" w14:textId="0F7B5A91" w:rsidR="00CD29D8" w:rsidRDefault="00CD29D8" w:rsidP="00CD29D8">
                      <w:r>
                        <w:t xml:space="preserve">After completing this form, </w:t>
                      </w:r>
                      <w:r w:rsidR="0032342D" w:rsidRPr="00871BD4">
                        <w:t>please</w:t>
                      </w:r>
                      <w:r w:rsidR="0032342D">
                        <w:t xml:space="preserve"> </w:t>
                      </w:r>
                      <w:r>
                        <w:t>turn it in to the Department of EXSC in 106 SFH. Ask that it be given to the Scholarship Committee Chair, Dr. Pat Vehrs.</w:t>
                      </w:r>
                    </w:p>
                    <w:p w14:paraId="2501F819" w14:textId="4E621885" w:rsidR="00CD29D8" w:rsidRDefault="00CD29D8" w:rsidP="00CD29D8">
                      <w:r>
                        <w:t>You will only be considered for a department scholarship if you complete and submit a</w:t>
                      </w:r>
                      <w:r w:rsidR="00F33695">
                        <w:t xml:space="preserve"> completed </w:t>
                      </w:r>
                      <w:r>
                        <w:t xml:space="preserve">application for </w:t>
                      </w:r>
                      <w:r w:rsidRPr="00F87E14">
                        <w:t xml:space="preserve">university </w:t>
                      </w:r>
                      <w:r w:rsidR="007C4A93" w:rsidRPr="00F87E14">
                        <w:t xml:space="preserve">and college </w:t>
                      </w:r>
                      <w:proofErr w:type="gramStart"/>
                      <w:r w:rsidRPr="00F87E14">
                        <w:t>scholarship</w:t>
                      </w:r>
                      <w:r w:rsidR="009357C2">
                        <w:t>s</w:t>
                      </w:r>
                      <w:r w:rsidR="00130CCA">
                        <w:t>,</w:t>
                      </w:r>
                      <w:r>
                        <w:t xml:space="preserve"> and</w:t>
                      </w:r>
                      <w:proofErr w:type="gramEnd"/>
                      <w:r>
                        <w:t xml:space="preserve"> submit this form (</w:t>
                      </w:r>
                      <w:r w:rsidR="006B7C67">
                        <w:rPr>
                          <w:i/>
                          <w:iCs/>
                        </w:rPr>
                        <w:t>Sections 2.0 and 3.0)</w:t>
                      </w:r>
                      <w:r w:rsidR="00DA651A">
                        <w:rPr>
                          <w:i/>
                          <w:iCs/>
                        </w:rPr>
                        <w:t>.</w:t>
                      </w:r>
                    </w:p>
                  </w:txbxContent>
                </v:textbox>
                <w10:wrap type="square" anchorx="margin"/>
              </v:shape>
            </w:pict>
          </mc:Fallback>
        </mc:AlternateContent>
      </w:r>
      <w:r w:rsidR="005D0DA7">
        <w:t xml:space="preserve">Your signature </w:t>
      </w:r>
      <w:r>
        <w:t xml:space="preserve">above </w:t>
      </w:r>
      <w:r w:rsidR="005D0DA7">
        <w:t xml:space="preserve">indicates that you </w:t>
      </w:r>
      <w:proofErr w:type="gramStart"/>
      <w:r w:rsidR="005D0DA7">
        <w:t>are in compliance with</w:t>
      </w:r>
      <w:proofErr w:type="gramEnd"/>
      <w:r w:rsidR="005D0DA7">
        <w:t xml:space="preserve"> the requirements listed for all departmental scholarships and any additional requirements </w:t>
      </w:r>
      <w:r>
        <w:t xml:space="preserve">(including course load for Fall and Winter semesters and GPA) </w:t>
      </w:r>
      <w:r w:rsidR="00037B23">
        <w:t>f</w:t>
      </w:r>
      <w:r w:rsidR="005D0DA7">
        <w:t xml:space="preserve">or </w:t>
      </w:r>
      <w:r w:rsidR="0074242C">
        <w:t>the</w:t>
      </w:r>
      <w:r w:rsidR="005D0DA7">
        <w:t xml:space="preserve"> specific scholarship</w:t>
      </w:r>
      <w:r w:rsidR="002219AC">
        <w:t xml:space="preserve"> </w:t>
      </w:r>
      <w:r w:rsidR="005D0DA7">
        <w:t>for which you are applying.</w:t>
      </w:r>
    </w:p>
    <w:sectPr w:rsidR="002F6601" w:rsidSect="00FE4201">
      <w:pgSz w:w="12240" w:h="15840"/>
      <w:pgMar w:top="1008" w:right="1440" w:bottom="1008"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8DAA4F" w14:textId="77777777" w:rsidR="00650219" w:rsidRDefault="00650219" w:rsidP="006C1530">
      <w:pPr>
        <w:spacing w:after="0" w:line="240" w:lineRule="auto"/>
      </w:pPr>
      <w:r>
        <w:separator/>
      </w:r>
    </w:p>
  </w:endnote>
  <w:endnote w:type="continuationSeparator" w:id="0">
    <w:p w14:paraId="15295076" w14:textId="77777777" w:rsidR="00650219" w:rsidRDefault="00650219" w:rsidP="006C15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5C60BB" w14:textId="77777777" w:rsidR="00650219" w:rsidRDefault="00650219" w:rsidP="006C1530">
      <w:pPr>
        <w:spacing w:after="0" w:line="240" w:lineRule="auto"/>
      </w:pPr>
      <w:r>
        <w:separator/>
      </w:r>
    </w:p>
  </w:footnote>
  <w:footnote w:type="continuationSeparator" w:id="0">
    <w:p w14:paraId="09663295" w14:textId="77777777" w:rsidR="00650219" w:rsidRDefault="00650219" w:rsidP="006C15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02AD5"/>
    <w:multiLevelType w:val="hybridMultilevel"/>
    <w:tmpl w:val="BB4E1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DE36FB"/>
    <w:multiLevelType w:val="hybridMultilevel"/>
    <w:tmpl w:val="0EC889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7942F4A"/>
    <w:multiLevelType w:val="hybridMultilevel"/>
    <w:tmpl w:val="E3B652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45E593C"/>
    <w:multiLevelType w:val="hybridMultilevel"/>
    <w:tmpl w:val="1C544D2A"/>
    <w:lvl w:ilvl="0" w:tplc="2D1CF0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39015939">
    <w:abstractNumId w:val="0"/>
  </w:num>
  <w:num w:numId="2" w16cid:durableId="446242496">
    <w:abstractNumId w:val="2"/>
  </w:num>
  <w:num w:numId="3" w16cid:durableId="976493500">
    <w:abstractNumId w:val="1"/>
  </w:num>
  <w:num w:numId="4" w16cid:durableId="107578730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0945"/>
    <w:rsid w:val="00037B23"/>
    <w:rsid w:val="00040E2E"/>
    <w:rsid w:val="000826E6"/>
    <w:rsid w:val="000831FF"/>
    <w:rsid w:val="000D2335"/>
    <w:rsid w:val="000D76D6"/>
    <w:rsid w:val="000E0EAA"/>
    <w:rsid w:val="000E3A8A"/>
    <w:rsid w:val="00130CCA"/>
    <w:rsid w:val="00145664"/>
    <w:rsid w:val="0018660B"/>
    <w:rsid w:val="00186959"/>
    <w:rsid w:val="001B3B98"/>
    <w:rsid w:val="00216FEE"/>
    <w:rsid w:val="002219AC"/>
    <w:rsid w:val="00251924"/>
    <w:rsid w:val="00260BC2"/>
    <w:rsid w:val="002902A7"/>
    <w:rsid w:val="002B3CE2"/>
    <w:rsid w:val="002D2BC4"/>
    <w:rsid w:val="002E7E3A"/>
    <w:rsid w:val="002F6601"/>
    <w:rsid w:val="002F6C09"/>
    <w:rsid w:val="0032342D"/>
    <w:rsid w:val="00381B16"/>
    <w:rsid w:val="003B4691"/>
    <w:rsid w:val="003C1C2A"/>
    <w:rsid w:val="003D198A"/>
    <w:rsid w:val="003F072F"/>
    <w:rsid w:val="003F4E9D"/>
    <w:rsid w:val="003F68B0"/>
    <w:rsid w:val="00435678"/>
    <w:rsid w:val="004411D7"/>
    <w:rsid w:val="004517F3"/>
    <w:rsid w:val="0046637B"/>
    <w:rsid w:val="004E6F0F"/>
    <w:rsid w:val="004E7273"/>
    <w:rsid w:val="00502CB0"/>
    <w:rsid w:val="00581B69"/>
    <w:rsid w:val="005D0DA7"/>
    <w:rsid w:val="005F3AF1"/>
    <w:rsid w:val="006205E9"/>
    <w:rsid w:val="006205FD"/>
    <w:rsid w:val="00650219"/>
    <w:rsid w:val="006B663A"/>
    <w:rsid w:val="006B7C67"/>
    <w:rsid w:val="006C1530"/>
    <w:rsid w:val="006C20B9"/>
    <w:rsid w:val="006F2141"/>
    <w:rsid w:val="00716C14"/>
    <w:rsid w:val="0074242C"/>
    <w:rsid w:val="0075517A"/>
    <w:rsid w:val="00762302"/>
    <w:rsid w:val="00771735"/>
    <w:rsid w:val="007868B6"/>
    <w:rsid w:val="007C4A93"/>
    <w:rsid w:val="00810776"/>
    <w:rsid w:val="00817686"/>
    <w:rsid w:val="00820E8D"/>
    <w:rsid w:val="00835B99"/>
    <w:rsid w:val="00857B7B"/>
    <w:rsid w:val="00871BD4"/>
    <w:rsid w:val="00885D4D"/>
    <w:rsid w:val="008B3F62"/>
    <w:rsid w:val="008D4433"/>
    <w:rsid w:val="008E378A"/>
    <w:rsid w:val="0091296B"/>
    <w:rsid w:val="00922345"/>
    <w:rsid w:val="009258B8"/>
    <w:rsid w:val="00931D78"/>
    <w:rsid w:val="009357C2"/>
    <w:rsid w:val="00955263"/>
    <w:rsid w:val="00986228"/>
    <w:rsid w:val="009A4378"/>
    <w:rsid w:val="009D0276"/>
    <w:rsid w:val="009D5E5C"/>
    <w:rsid w:val="009F2A72"/>
    <w:rsid w:val="009F5C4B"/>
    <w:rsid w:val="00A01120"/>
    <w:rsid w:val="00A0498E"/>
    <w:rsid w:val="00A06F08"/>
    <w:rsid w:val="00A238E3"/>
    <w:rsid w:val="00A35486"/>
    <w:rsid w:val="00A40945"/>
    <w:rsid w:val="00A547E9"/>
    <w:rsid w:val="00A5650A"/>
    <w:rsid w:val="00AF34F0"/>
    <w:rsid w:val="00AF637B"/>
    <w:rsid w:val="00AF654C"/>
    <w:rsid w:val="00B27398"/>
    <w:rsid w:val="00B466F4"/>
    <w:rsid w:val="00C055BF"/>
    <w:rsid w:val="00C072E7"/>
    <w:rsid w:val="00CD0B01"/>
    <w:rsid w:val="00CD29D8"/>
    <w:rsid w:val="00D0183B"/>
    <w:rsid w:val="00D278BF"/>
    <w:rsid w:val="00D45628"/>
    <w:rsid w:val="00D60444"/>
    <w:rsid w:val="00D60F04"/>
    <w:rsid w:val="00D64D06"/>
    <w:rsid w:val="00D720D1"/>
    <w:rsid w:val="00D8725F"/>
    <w:rsid w:val="00D9153D"/>
    <w:rsid w:val="00DA401E"/>
    <w:rsid w:val="00DA651A"/>
    <w:rsid w:val="00DD7225"/>
    <w:rsid w:val="00DE7480"/>
    <w:rsid w:val="00DF61DC"/>
    <w:rsid w:val="00E723A5"/>
    <w:rsid w:val="00E84608"/>
    <w:rsid w:val="00EA6C56"/>
    <w:rsid w:val="00F17AD4"/>
    <w:rsid w:val="00F33695"/>
    <w:rsid w:val="00F5262F"/>
    <w:rsid w:val="00F5712E"/>
    <w:rsid w:val="00F87E14"/>
    <w:rsid w:val="00F96DE6"/>
    <w:rsid w:val="00FB21FF"/>
    <w:rsid w:val="00FE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EDF674"/>
  <w15:chartTrackingRefBased/>
  <w15:docId w15:val="{ADC4DB7A-33A7-41DF-B307-C0E1FA530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153D"/>
    <w:pPr>
      <w:ind w:left="720"/>
      <w:contextualSpacing/>
    </w:pPr>
  </w:style>
  <w:style w:type="paragraph" w:styleId="Header">
    <w:name w:val="header"/>
    <w:basedOn w:val="Normal"/>
    <w:link w:val="HeaderChar"/>
    <w:uiPriority w:val="99"/>
    <w:unhideWhenUsed/>
    <w:rsid w:val="006C15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1530"/>
  </w:style>
  <w:style w:type="paragraph" w:styleId="Footer">
    <w:name w:val="footer"/>
    <w:basedOn w:val="Normal"/>
    <w:link w:val="FooterChar"/>
    <w:uiPriority w:val="99"/>
    <w:unhideWhenUsed/>
    <w:rsid w:val="006C15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1530"/>
  </w:style>
  <w:style w:type="table" w:styleId="TableGrid">
    <w:name w:val="Table Grid"/>
    <w:basedOn w:val="TableNormal"/>
    <w:uiPriority w:val="39"/>
    <w:rsid w:val="009F5C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205E9"/>
    <w:rPr>
      <w:color w:val="808080"/>
    </w:rPr>
  </w:style>
  <w:style w:type="character" w:styleId="Hyperlink">
    <w:name w:val="Hyperlink"/>
    <w:basedOn w:val="DefaultParagraphFont"/>
    <w:uiPriority w:val="99"/>
    <w:unhideWhenUsed/>
    <w:rsid w:val="00A0498E"/>
    <w:rPr>
      <w:color w:val="0563C1" w:themeColor="hyperlink"/>
      <w:u w:val="single"/>
    </w:rPr>
  </w:style>
  <w:style w:type="character" w:styleId="UnresolvedMention">
    <w:name w:val="Unresolved Mention"/>
    <w:basedOn w:val="DefaultParagraphFont"/>
    <w:uiPriority w:val="99"/>
    <w:semiHidden/>
    <w:unhideWhenUsed/>
    <w:rsid w:val="00A0498E"/>
    <w:rPr>
      <w:color w:val="605E5C"/>
      <w:shd w:val="clear" w:color="auto" w:fill="E1DFDD"/>
    </w:rPr>
  </w:style>
  <w:style w:type="character" w:customStyle="1" w:styleId="contentpasted1">
    <w:name w:val="contentpasted1"/>
    <w:basedOn w:val="DefaultParagraphFont"/>
    <w:rsid w:val="006B7C67"/>
  </w:style>
  <w:style w:type="character" w:styleId="CommentReference">
    <w:name w:val="annotation reference"/>
    <w:basedOn w:val="DefaultParagraphFont"/>
    <w:uiPriority w:val="99"/>
    <w:semiHidden/>
    <w:unhideWhenUsed/>
    <w:rsid w:val="00DF61DC"/>
    <w:rPr>
      <w:sz w:val="16"/>
      <w:szCs w:val="16"/>
    </w:rPr>
  </w:style>
  <w:style w:type="paragraph" w:styleId="CommentText">
    <w:name w:val="annotation text"/>
    <w:basedOn w:val="Normal"/>
    <w:link w:val="CommentTextChar"/>
    <w:uiPriority w:val="99"/>
    <w:unhideWhenUsed/>
    <w:rsid w:val="00DF61DC"/>
    <w:pPr>
      <w:spacing w:line="240" w:lineRule="auto"/>
    </w:pPr>
    <w:rPr>
      <w:sz w:val="20"/>
      <w:szCs w:val="20"/>
    </w:rPr>
  </w:style>
  <w:style w:type="character" w:customStyle="1" w:styleId="CommentTextChar">
    <w:name w:val="Comment Text Char"/>
    <w:basedOn w:val="DefaultParagraphFont"/>
    <w:link w:val="CommentText"/>
    <w:uiPriority w:val="99"/>
    <w:rsid w:val="00DF61DC"/>
    <w:rPr>
      <w:sz w:val="20"/>
      <w:szCs w:val="20"/>
    </w:rPr>
  </w:style>
  <w:style w:type="paragraph" w:styleId="CommentSubject">
    <w:name w:val="annotation subject"/>
    <w:basedOn w:val="CommentText"/>
    <w:next w:val="CommentText"/>
    <w:link w:val="CommentSubjectChar"/>
    <w:uiPriority w:val="99"/>
    <w:semiHidden/>
    <w:unhideWhenUsed/>
    <w:rsid w:val="00DF61DC"/>
    <w:rPr>
      <w:b/>
      <w:bCs/>
    </w:rPr>
  </w:style>
  <w:style w:type="character" w:customStyle="1" w:styleId="CommentSubjectChar">
    <w:name w:val="Comment Subject Char"/>
    <w:basedOn w:val="CommentTextChar"/>
    <w:link w:val="CommentSubject"/>
    <w:uiPriority w:val="99"/>
    <w:semiHidden/>
    <w:rsid w:val="00DF61DC"/>
    <w:rPr>
      <w:b/>
      <w:bCs/>
      <w:sz w:val="20"/>
      <w:szCs w:val="20"/>
    </w:rPr>
  </w:style>
  <w:style w:type="character" w:styleId="FollowedHyperlink">
    <w:name w:val="FollowedHyperlink"/>
    <w:basedOn w:val="DefaultParagraphFont"/>
    <w:uiPriority w:val="99"/>
    <w:semiHidden/>
    <w:unhideWhenUsed/>
    <w:rsid w:val="00F5262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fesciences.byu.edu/lsa/scholarship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rv3\Google%20Drive\Department\Awards%20Committee\Undergraduate%20Student%20Scholarships.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1EB8B3-1104-4B13-AC38-2B57A3ACF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Undergraduate Student Scholarships.dotm</Template>
  <TotalTime>0</TotalTime>
  <Pages>3</Pages>
  <Words>1137</Words>
  <Characters>6380</Characters>
  <Application>Microsoft Office Word</Application>
  <DocSecurity>0</DocSecurity>
  <Lines>132</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 Vehrs</dc:creator>
  <cp:keywords/>
  <dc:description/>
  <cp:lastModifiedBy>Pat Vehrs</cp:lastModifiedBy>
  <cp:revision>2</cp:revision>
  <dcterms:created xsi:type="dcterms:W3CDTF">2025-11-08T14:43:00Z</dcterms:created>
  <dcterms:modified xsi:type="dcterms:W3CDTF">2025-11-08T14:43:00Z</dcterms:modified>
</cp:coreProperties>
</file>